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C5C" w:rsidRDefault="00FF09F4" w:rsidP="008269EE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 w:rsidRPr="00B97B12">
        <w:rPr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17" name="Картина 17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C5C" w:rsidRPr="000B0423" w:rsidRDefault="00FF09F4" w:rsidP="00515C5C">
      <w:pPr>
        <w:ind w:left="-142"/>
        <w:jc w:val="center"/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124460</wp:posOffset>
            </wp:positionV>
            <wp:extent cx="507365" cy="658495"/>
            <wp:effectExtent l="0" t="0" r="6985" b="8255"/>
            <wp:wrapSquare wrapText="bothSides"/>
            <wp:docPr id="18" name="Картина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C5C" w:rsidRPr="00E248BE" w:rsidRDefault="00515C5C" w:rsidP="00515C5C">
      <w:pPr>
        <w:ind w:left="-142"/>
        <w:rPr>
          <w:rFonts w:ascii="Arial" w:hAnsi="Arial"/>
          <w:b/>
          <w:sz w:val="32"/>
          <w:szCs w:val="32"/>
          <w:lang w:val="ru-RU"/>
        </w:rPr>
      </w:pPr>
      <w:r w:rsidRPr="000B0423"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 w:rsidRPr="004C292F">
        <w:rPr>
          <w:rFonts w:ascii="Arial" w:hAnsi="Arial"/>
          <w:b/>
          <w:noProof/>
          <w:sz w:val="32"/>
          <w:szCs w:val="32"/>
          <w:lang w:val="ru-RU"/>
        </w:rPr>
        <w:tab/>
      </w:r>
      <w:r w:rsidRPr="00B97B12"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 w:rsidRPr="00B97B12">
        <w:rPr>
          <w:rFonts w:ascii="Arial" w:hAnsi="Arial"/>
          <w:b/>
          <w:sz w:val="32"/>
          <w:szCs w:val="32"/>
          <w:lang w:val="bg-BG"/>
        </w:rPr>
        <w:t xml:space="preserve"> </w:t>
      </w:r>
      <w:r>
        <w:rPr>
          <w:rFonts w:ascii="Arial" w:hAnsi="Arial"/>
          <w:b/>
          <w:sz w:val="32"/>
          <w:szCs w:val="32"/>
          <w:lang w:val="bg-BG"/>
        </w:rPr>
        <w:t xml:space="preserve">ЗДРАВНА </w:t>
      </w:r>
      <w:r w:rsidRPr="00B97B12">
        <w:rPr>
          <w:rFonts w:ascii="Arial" w:hAnsi="Arial"/>
          <w:b/>
          <w:sz w:val="32"/>
          <w:szCs w:val="32"/>
          <w:lang w:val="bg-BG"/>
        </w:rPr>
        <w:t>ИНСПЕКЦИЯ</w:t>
      </w:r>
      <w:r w:rsidRPr="000B0423"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515C5C" w:rsidRDefault="00515C5C" w:rsidP="00515C5C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 w:rsidRPr="00B97B12">
        <w:rPr>
          <w:rFonts w:ascii="Arial" w:hAnsi="Arial"/>
          <w:b/>
          <w:sz w:val="32"/>
          <w:szCs w:val="32"/>
          <w:lang w:val="bg-BG"/>
        </w:rPr>
        <w:t>ВАРНА</w:t>
      </w:r>
    </w:p>
    <w:p w:rsidR="00515C5C" w:rsidRDefault="00515C5C" w:rsidP="00515C5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bg-BG"/>
        </w:rPr>
      </w:pPr>
    </w:p>
    <w:p w:rsidR="00515C5C" w:rsidRPr="0063678A" w:rsidRDefault="00515C5C" w:rsidP="00515C5C">
      <w:pPr>
        <w:tabs>
          <w:tab w:val="left" w:pos="705"/>
        </w:tabs>
        <w:ind w:left="-142"/>
        <w:rPr>
          <w:rFonts w:ascii="Arial" w:hAnsi="Arial"/>
          <w:b/>
          <w:i/>
          <w:sz w:val="12"/>
          <w:szCs w:val="12"/>
          <w:lang w:val="ru-RU"/>
        </w:rPr>
      </w:pPr>
    </w:p>
    <w:p w:rsidR="00515C5C" w:rsidRPr="000B0423" w:rsidRDefault="00515C5C" w:rsidP="00515C5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</w:p>
    <w:p w:rsidR="00515C5C" w:rsidRPr="000B0423" w:rsidRDefault="00515C5C" w:rsidP="00515C5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515C5C" w:rsidRPr="0079027C" w:rsidRDefault="00FF09F4" w:rsidP="00515C5C">
      <w:pPr>
        <w:pStyle w:val="3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/>
        <w:rPr>
          <w:lang w:val="ru-RU"/>
        </w:rPr>
      </w:pPr>
      <w:r>
        <w:rPr>
          <w:noProof/>
          <w:sz w:val="30"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38735</wp:posOffset>
                </wp:positionV>
                <wp:extent cx="6713855" cy="2540"/>
                <wp:effectExtent l="0" t="0" r="0" b="0"/>
                <wp:wrapNone/>
                <wp:docPr id="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8BEF929" id="Freeform 1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8.55pt,3.05pt,500.1pt,3.25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  <w:r w:rsidR="00515C5C">
        <w:t>гр. Варна, ул. “Брегалница” № 3</w:t>
      </w:r>
      <w:r w:rsidR="00515C5C" w:rsidRPr="0079027C">
        <w:rPr>
          <w:lang w:val="ru-RU"/>
        </w:rPr>
        <w:t xml:space="preserve">,     </w:t>
      </w:r>
      <w:r w:rsidR="00515C5C" w:rsidRPr="00217557">
        <w:rPr>
          <w:lang w:val="ru-RU"/>
        </w:rPr>
        <w:t>Директор - тел.:052/634-019,</w:t>
      </w:r>
      <w:r w:rsidR="00515C5C">
        <w:t xml:space="preserve"> факс:052/634-648,</w:t>
      </w:r>
    </w:p>
    <w:p w:rsidR="00515C5C" w:rsidRPr="008E7226" w:rsidRDefault="00515C5C" w:rsidP="00515C5C">
      <w:pPr>
        <w:pBdr>
          <w:bottom w:val="single" w:sz="6" w:space="1" w:color="auto"/>
        </w:pBdr>
        <w:spacing w:line="360" w:lineRule="auto"/>
        <w:jc w:val="center"/>
        <w:rPr>
          <w:sz w:val="24"/>
          <w:lang w:val="fr-FR"/>
        </w:rPr>
      </w:pPr>
      <w:r w:rsidRPr="00FA51D7">
        <w:rPr>
          <w:sz w:val="24"/>
          <w:lang w:val="bg-BG"/>
        </w:rPr>
        <w:t>Е-mail</w:t>
      </w:r>
      <w:r>
        <w:rPr>
          <w:sz w:val="24"/>
          <w:lang w:val="bg-BG"/>
        </w:rPr>
        <w:t xml:space="preserve">: </w:t>
      </w:r>
      <w:r w:rsidRPr="008E7226">
        <w:rPr>
          <w:sz w:val="24"/>
          <w:lang w:val="bg-BG"/>
        </w:rPr>
        <w:t>office@rzi-varna.com</w:t>
      </w:r>
      <w:r w:rsidRPr="008E7226">
        <w:rPr>
          <w:sz w:val="24"/>
          <w:lang w:val="fr-FR"/>
        </w:rPr>
        <w:t xml:space="preserve">, </w:t>
      </w:r>
      <w:r>
        <w:rPr>
          <w:sz w:val="24"/>
          <w:lang w:val="bg-BG"/>
        </w:rPr>
        <w:t>http://www.r</w:t>
      </w:r>
      <w:r w:rsidRPr="008E7226">
        <w:rPr>
          <w:sz w:val="24"/>
          <w:lang w:val="fr-FR"/>
        </w:rPr>
        <w:t>z</w:t>
      </w:r>
      <w:r>
        <w:rPr>
          <w:sz w:val="24"/>
          <w:lang w:val="bg-BG"/>
        </w:rPr>
        <w:t>i-varna.com</w:t>
      </w:r>
    </w:p>
    <w:p w:rsidR="00FF09F4" w:rsidRDefault="00425FDC" w:rsidP="00661EB8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78.75pt">
            <v:imagedata r:id="rId8" o:title=""/>
            <o:lock v:ext="edit" ungrouping="t" rotation="t" cropping="t" verticies="t" text="t" grouping="t"/>
            <o:signatureline v:ext="edit" id="{CBAF6AF5-73D5-4EE6-834C-CF66BA7D4994}" provid="{00000000-0000-0000-0000-000000000000}" o:suggestedsigner=" " o:suggestedsigner2=" " issignatureline="t"/>
          </v:shape>
        </w:pict>
      </w:r>
    </w:p>
    <w:p w:rsidR="00425FDC" w:rsidRDefault="00425FDC" w:rsidP="00FF26A0">
      <w:pPr>
        <w:rPr>
          <w:b/>
          <w:sz w:val="24"/>
          <w:szCs w:val="24"/>
          <w:lang w:val="bg-BG"/>
        </w:rPr>
      </w:pPr>
    </w:p>
    <w:p w:rsidR="00FF26A0" w:rsidRPr="004E56DA" w:rsidRDefault="00FF26A0" w:rsidP="00FF26A0">
      <w:pPr>
        <w:rPr>
          <w:b/>
          <w:sz w:val="24"/>
          <w:szCs w:val="24"/>
          <w:lang w:val="bg-BG"/>
        </w:rPr>
      </w:pPr>
      <w:bookmarkStart w:id="0" w:name="_GoBack"/>
      <w:bookmarkEnd w:id="0"/>
      <w:r w:rsidRPr="004E56DA">
        <w:rPr>
          <w:b/>
          <w:sz w:val="24"/>
          <w:szCs w:val="24"/>
          <w:lang w:val="bg-BG"/>
        </w:rPr>
        <w:t xml:space="preserve">ДО </w:t>
      </w:r>
    </w:p>
    <w:p w:rsidR="00FF26A0" w:rsidRPr="004E56DA" w:rsidRDefault="00FF26A0" w:rsidP="00FF26A0">
      <w:pPr>
        <w:rPr>
          <w:b/>
          <w:sz w:val="24"/>
          <w:szCs w:val="24"/>
          <w:lang w:val="bg-BG"/>
        </w:rPr>
      </w:pPr>
      <w:r w:rsidRPr="004E56DA">
        <w:rPr>
          <w:b/>
          <w:sz w:val="24"/>
          <w:szCs w:val="24"/>
          <w:lang w:val="bg-BG"/>
        </w:rPr>
        <w:t>Д-Р  СВЕТЛИН МИТЕВ</w:t>
      </w:r>
    </w:p>
    <w:p w:rsidR="00FF26A0" w:rsidRPr="004E56DA" w:rsidRDefault="00FF26A0" w:rsidP="00FF26A0">
      <w:pPr>
        <w:rPr>
          <w:b/>
          <w:sz w:val="24"/>
          <w:szCs w:val="24"/>
          <w:lang w:val="bg-BG"/>
        </w:rPr>
      </w:pPr>
      <w:r w:rsidRPr="004E56DA">
        <w:rPr>
          <w:b/>
          <w:sz w:val="24"/>
          <w:szCs w:val="24"/>
          <w:lang w:val="bg-BG"/>
        </w:rPr>
        <w:t xml:space="preserve">ПРЕДСЕДАТЕЛ НА </w:t>
      </w:r>
    </w:p>
    <w:p w:rsidR="00FF26A0" w:rsidRPr="004E56DA" w:rsidRDefault="00FF26A0" w:rsidP="00FF26A0">
      <w:pPr>
        <w:rPr>
          <w:b/>
          <w:bCs/>
          <w:sz w:val="24"/>
          <w:szCs w:val="24"/>
          <w:lang w:val="bg-BG" w:eastAsia="bg-BG"/>
        </w:rPr>
      </w:pPr>
      <w:r w:rsidRPr="004E56DA">
        <w:rPr>
          <w:b/>
          <w:sz w:val="24"/>
          <w:szCs w:val="24"/>
          <w:lang w:val="bg-BG"/>
        </w:rPr>
        <w:t xml:space="preserve">СДРУЖЕНИЕТО  НА </w:t>
      </w:r>
      <w:r w:rsidR="008E394A" w:rsidRPr="004E56DA">
        <w:rPr>
          <w:b/>
          <w:bCs/>
          <w:sz w:val="24"/>
          <w:szCs w:val="24"/>
          <w:lang w:val="bg-BG" w:eastAsia="bg-BG"/>
        </w:rPr>
        <w:t>СЕМЕЙНИТЕ ЛЕКАРИ ВЪВ ВАРНА</w:t>
      </w:r>
    </w:p>
    <w:p w:rsidR="008E394A" w:rsidRPr="004E56DA" w:rsidRDefault="008E394A" w:rsidP="008E394A">
      <w:pPr>
        <w:outlineLvl w:val="3"/>
        <w:rPr>
          <w:b/>
          <w:bCs/>
          <w:sz w:val="24"/>
          <w:szCs w:val="24"/>
          <w:lang w:val="bg-BG" w:eastAsia="bg-BG"/>
        </w:rPr>
      </w:pPr>
      <w:r w:rsidRPr="004E56DA">
        <w:rPr>
          <w:b/>
          <w:bCs/>
          <w:sz w:val="24"/>
          <w:szCs w:val="24"/>
          <w:lang w:val="bg-BG" w:eastAsia="bg-BG"/>
        </w:rPr>
        <w:t xml:space="preserve">УЛ. „ПАРИЖКА КОМУНА“ № 33, АП. 32 </w:t>
      </w:r>
    </w:p>
    <w:p w:rsidR="008E394A" w:rsidRDefault="008E394A" w:rsidP="008E394A">
      <w:pPr>
        <w:outlineLvl w:val="3"/>
        <w:rPr>
          <w:b/>
          <w:bCs/>
          <w:sz w:val="24"/>
          <w:szCs w:val="24"/>
          <w:lang w:eastAsia="bg-BG"/>
        </w:rPr>
      </w:pPr>
      <w:r w:rsidRPr="004E56DA">
        <w:rPr>
          <w:b/>
          <w:bCs/>
          <w:sz w:val="24"/>
          <w:szCs w:val="24"/>
          <w:lang w:val="bg-BG" w:eastAsia="bg-BG"/>
        </w:rPr>
        <w:t xml:space="preserve">ГР. ВАРНА </w:t>
      </w:r>
      <w:r w:rsidRPr="004E56DA">
        <w:rPr>
          <w:b/>
          <w:bCs/>
          <w:sz w:val="24"/>
          <w:szCs w:val="24"/>
          <w:lang w:eastAsia="bg-BG"/>
        </w:rPr>
        <w:t xml:space="preserve"> </w:t>
      </w:r>
    </w:p>
    <w:p w:rsidR="009C2A08" w:rsidRPr="004E56DA" w:rsidRDefault="009C2A08" w:rsidP="008E394A">
      <w:pPr>
        <w:outlineLvl w:val="3"/>
        <w:rPr>
          <w:b/>
          <w:bCs/>
          <w:sz w:val="24"/>
          <w:szCs w:val="24"/>
          <w:lang w:val="bg-BG" w:eastAsia="bg-BG"/>
        </w:rPr>
      </w:pPr>
    </w:p>
    <w:p w:rsidR="00FF26A0" w:rsidRPr="004E56DA" w:rsidRDefault="00FF26A0" w:rsidP="00FF26A0">
      <w:pPr>
        <w:jc w:val="both"/>
        <w:rPr>
          <w:sz w:val="24"/>
          <w:szCs w:val="24"/>
          <w:shd w:val="clear" w:color="auto" w:fill="FFFFFF"/>
        </w:rPr>
      </w:pPr>
      <w:r w:rsidRPr="004E56DA">
        <w:rPr>
          <w:b/>
          <w:sz w:val="24"/>
          <w:szCs w:val="24"/>
          <w:lang w:val="bg-BG"/>
        </w:rPr>
        <w:t xml:space="preserve">Е-mail:  </w:t>
      </w:r>
      <w:hyperlink r:id="rId9" w:history="1">
        <w:r w:rsidRPr="004E56DA">
          <w:rPr>
            <w:rStyle w:val="a6"/>
            <w:color w:val="auto"/>
            <w:sz w:val="24"/>
            <w:szCs w:val="24"/>
            <w:shd w:val="clear" w:color="auto" w:fill="FFFFFF"/>
          </w:rPr>
          <w:t>blsvarna@ssi.bg</w:t>
        </w:r>
      </w:hyperlink>
    </w:p>
    <w:p w:rsidR="007B752E" w:rsidRPr="004E56DA" w:rsidRDefault="007B752E" w:rsidP="007B752E">
      <w:pPr>
        <w:pStyle w:val="a4"/>
        <w:jc w:val="left"/>
        <w:rPr>
          <w:sz w:val="24"/>
          <w:szCs w:val="24"/>
          <w:lang w:val="ru-RU"/>
        </w:rPr>
      </w:pPr>
    </w:p>
    <w:p w:rsidR="00425FDC" w:rsidRDefault="00425FDC" w:rsidP="008E394A">
      <w:pPr>
        <w:jc w:val="both"/>
        <w:rPr>
          <w:rFonts w:eastAsia="Calibri"/>
          <w:b/>
          <w:i/>
          <w:sz w:val="24"/>
          <w:szCs w:val="24"/>
          <w:u w:val="single"/>
        </w:rPr>
      </w:pPr>
    </w:p>
    <w:p w:rsidR="00FF26A0" w:rsidRPr="004E56DA" w:rsidRDefault="00FF26A0" w:rsidP="008E394A">
      <w:pPr>
        <w:jc w:val="both"/>
        <w:rPr>
          <w:rFonts w:eastAsia="Calibri"/>
          <w:sz w:val="24"/>
          <w:szCs w:val="24"/>
        </w:rPr>
      </w:pPr>
      <w:r w:rsidRPr="004E56DA">
        <w:rPr>
          <w:rFonts w:eastAsia="Calibri"/>
          <w:b/>
          <w:i/>
          <w:sz w:val="24"/>
          <w:szCs w:val="24"/>
          <w:u w:val="single"/>
        </w:rPr>
        <w:t>ОТНОСНО</w:t>
      </w:r>
      <w:r w:rsidRPr="004E56DA">
        <w:rPr>
          <w:rFonts w:eastAsia="Calibri"/>
          <w:b/>
          <w:sz w:val="24"/>
          <w:szCs w:val="24"/>
        </w:rPr>
        <w:t xml:space="preserve">: </w:t>
      </w:r>
      <w:r w:rsidRPr="004E56DA">
        <w:rPr>
          <w:rFonts w:eastAsia="Calibri"/>
          <w:sz w:val="24"/>
          <w:szCs w:val="24"/>
        </w:rPr>
        <w:t xml:space="preserve">Поддържане на ефективен надзор на внасяните паразитози </w:t>
      </w:r>
    </w:p>
    <w:p w:rsidR="008E394A" w:rsidRPr="004E56DA" w:rsidRDefault="008E394A" w:rsidP="008E394A">
      <w:pPr>
        <w:rPr>
          <w:b/>
          <w:caps/>
          <w:sz w:val="24"/>
          <w:szCs w:val="24"/>
          <w:lang w:val="bg-BG"/>
        </w:rPr>
      </w:pPr>
    </w:p>
    <w:p w:rsidR="009C2A08" w:rsidRDefault="009C2A08" w:rsidP="008E394A">
      <w:pPr>
        <w:rPr>
          <w:b/>
          <w:caps/>
          <w:sz w:val="24"/>
          <w:szCs w:val="24"/>
          <w:lang w:val="bg-BG"/>
        </w:rPr>
      </w:pPr>
    </w:p>
    <w:p w:rsidR="008E394A" w:rsidRPr="004E56DA" w:rsidRDefault="008E394A" w:rsidP="008E394A">
      <w:pPr>
        <w:rPr>
          <w:b/>
          <w:caps/>
          <w:sz w:val="24"/>
          <w:szCs w:val="24"/>
          <w:lang w:val="bg-BG"/>
        </w:rPr>
      </w:pPr>
      <w:r w:rsidRPr="004E56DA">
        <w:rPr>
          <w:b/>
          <w:caps/>
          <w:sz w:val="24"/>
          <w:szCs w:val="24"/>
          <w:lang w:val="bg-BG"/>
        </w:rPr>
        <w:t xml:space="preserve">УВАЖАЕМи  </w:t>
      </w:r>
      <w:r w:rsidRPr="004E56DA">
        <w:rPr>
          <w:b/>
          <w:sz w:val="24"/>
          <w:szCs w:val="24"/>
          <w:lang w:val="bg-BG"/>
        </w:rPr>
        <w:t>Д-Р МИТЕВ</w:t>
      </w:r>
      <w:r w:rsidRPr="004E56DA">
        <w:rPr>
          <w:b/>
          <w:caps/>
          <w:sz w:val="24"/>
          <w:szCs w:val="24"/>
          <w:lang w:val="bg-BG"/>
        </w:rPr>
        <w:t>,</w:t>
      </w:r>
    </w:p>
    <w:p w:rsidR="00FF26A0" w:rsidRPr="004E56DA" w:rsidRDefault="00FF26A0" w:rsidP="008E394A">
      <w:pPr>
        <w:pStyle w:val="a4"/>
        <w:jc w:val="left"/>
        <w:rPr>
          <w:sz w:val="24"/>
          <w:szCs w:val="24"/>
          <w:lang w:val="ru-RU"/>
        </w:rPr>
      </w:pPr>
    </w:p>
    <w:p w:rsidR="007B752E" w:rsidRPr="004E56DA" w:rsidRDefault="00D20C31" w:rsidP="00D20C31">
      <w:pPr>
        <w:jc w:val="both"/>
        <w:rPr>
          <w:bCs/>
          <w:sz w:val="24"/>
          <w:szCs w:val="24"/>
          <w:lang w:val="ru-RU"/>
        </w:rPr>
      </w:pPr>
      <w:r w:rsidRPr="004E56DA">
        <w:rPr>
          <w:bCs/>
          <w:sz w:val="24"/>
          <w:szCs w:val="24"/>
          <w:lang w:val="bg-BG"/>
        </w:rPr>
        <w:tab/>
      </w:r>
      <w:r w:rsidR="00FF26A0" w:rsidRPr="004E56DA">
        <w:rPr>
          <w:bCs/>
          <w:sz w:val="24"/>
          <w:szCs w:val="24"/>
          <w:lang w:val="bg-BG"/>
        </w:rPr>
        <w:t xml:space="preserve">Във връзка с писмо на МЗ с </w:t>
      </w:r>
      <w:r w:rsidR="00FF26A0" w:rsidRPr="004E56DA">
        <w:rPr>
          <w:rStyle w:val="cursorpointer"/>
          <w:sz w:val="24"/>
          <w:szCs w:val="24"/>
        </w:rPr>
        <w:t>вх</w:t>
      </w:r>
      <w:r w:rsidR="00FF26A0" w:rsidRPr="004E56DA">
        <w:rPr>
          <w:rStyle w:val="cursorpointer"/>
          <w:sz w:val="24"/>
          <w:szCs w:val="24"/>
          <w:lang w:val="bg-BG"/>
        </w:rPr>
        <w:t>.</w:t>
      </w:r>
      <w:r w:rsidR="00FF26A0" w:rsidRPr="004E56DA">
        <w:rPr>
          <w:rStyle w:val="cursorpointer"/>
          <w:sz w:val="24"/>
          <w:szCs w:val="24"/>
        </w:rPr>
        <w:t xml:space="preserve"> № 03-726/10.05.2022</w:t>
      </w:r>
      <w:r w:rsidR="00FF26A0" w:rsidRPr="004E56DA">
        <w:rPr>
          <w:rStyle w:val="cursorpointer"/>
          <w:sz w:val="24"/>
          <w:szCs w:val="24"/>
          <w:lang w:val="bg-BG"/>
        </w:rPr>
        <w:t xml:space="preserve"> г.</w:t>
      </w:r>
      <w:r w:rsidR="008E394A" w:rsidRPr="004E56DA">
        <w:rPr>
          <w:rStyle w:val="cursorpointer"/>
          <w:sz w:val="24"/>
          <w:szCs w:val="24"/>
          <w:lang w:val="bg-BG"/>
        </w:rPr>
        <w:t xml:space="preserve"> </w:t>
      </w:r>
      <w:r w:rsidR="007B752E" w:rsidRPr="004E56DA">
        <w:rPr>
          <w:bCs/>
          <w:sz w:val="24"/>
          <w:szCs w:val="24"/>
          <w:lang w:val="ru-RU"/>
        </w:rPr>
        <w:t>Ви предоставям следната информация</w:t>
      </w:r>
      <w:r w:rsidRPr="004E56DA">
        <w:rPr>
          <w:sz w:val="24"/>
          <w:szCs w:val="24"/>
          <w:lang w:val="bg-BG"/>
        </w:rPr>
        <w:t xml:space="preserve"> </w:t>
      </w:r>
      <w:r w:rsidRPr="004E56DA">
        <w:rPr>
          <w:bCs/>
          <w:sz w:val="24"/>
          <w:szCs w:val="24"/>
          <w:lang w:val="ru-RU"/>
        </w:rPr>
        <w:t xml:space="preserve">за сведение и изпълнение </w:t>
      </w:r>
      <w:r w:rsidRPr="004E56DA">
        <w:rPr>
          <w:sz w:val="24"/>
          <w:szCs w:val="24"/>
          <w:lang w:val="bg-BG"/>
        </w:rPr>
        <w:t>с молба да запознаете общопрактикуващите лекари от област Варна</w:t>
      </w:r>
      <w:r w:rsidR="004E56DA" w:rsidRPr="004E56DA">
        <w:rPr>
          <w:sz w:val="24"/>
          <w:szCs w:val="24"/>
          <w:lang w:val="bg-BG"/>
        </w:rPr>
        <w:t xml:space="preserve"> със същата</w:t>
      </w:r>
      <w:r w:rsidRPr="004E56DA">
        <w:rPr>
          <w:sz w:val="24"/>
          <w:szCs w:val="24"/>
          <w:lang w:val="bg-BG"/>
        </w:rPr>
        <w:t>:</w:t>
      </w:r>
    </w:p>
    <w:p w:rsidR="00FF26A0" w:rsidRPr="004E56DA" w:rsidRDefault="00FF26A0" w:rsidP="008E394A">
      <w:pPr>
        <w:ind w:firstLine="708"/>
        <w:jc w:val="both"/>
        <w:rPr>
          <w:sz w:val="24"/>
          <w:szCs w:val="24"/>
        </w:rPr>
      </w:pPr>
      <w:r w:rsidRPr="004E56DA">
        <w:rPr>
          <w:sz w:val="24"/>
          <w:szCs w:val="24"/>
        </w:rPr>
        <w:t xml:space="preserve">С настъпването на потенциалния малариен сезон, който в нашата страна е от април до октомври, се повишава рискът за заразяване на специфичните преносители </w:t>
      </w:r>
      <w:r w:rsidRPr="004E56DA">
        <w:rPr>
          <w:sz w:val="24"/>
          <w:szCs w:val="24"/>
          <w:lang w:val="ru-RU"/>
        </w:rPr>
        <w:t xml:space="preserve">(комарите от род </w:t>
      </w:r>
      <w:r w:rsidRPr="004E56DA">
        <w:rPr>
          <w:sz w:val="24"/>
          <w:szCs w:val="24"/>
        </w:rPr>
        <w:t>Anopheles</w:t>
      </w:r>
      <w:r w:rsidRPr="004E56DA">
        <w:rPr>
          <w:sz w:val="24"/>
          <w:szCs w:val="24"/>
          <w:lang w:val="ru-RU"/>
        </w:rPr>
        <w:t>)</w:t>
      </w:r>
      <w:r w:rsidRPr="004E56DA">
        <w:rPr>
          <w:sz w:val="24"/>
          <w:szCs w:val="24"/>
        </w:rPr>
        <w:t xml:space="preserve"> и възникването на местни случаи на малария. </w:t>
      </w:r>
    </w:p>
    <w:p w:rsidR="00FF26A0" w:rsidRPr="004E56DA" w:rsidRDefault="00FF26A0" w:rsidP="008E394A">
      <w:pPr>
        <w:ind w:firstLine="708"/>
        <w:jc w:val="both"/>
        <w:rPr>
          <w:sz w:val="24"/>
          <w:szCs w:val="24"/>
        </w:rPr>
      </w:pPr>
      <w:r w:rsidRPr="004E56DA">
        <w:rPr>
          <w:sz w:val="24"/>
          <w:szCs w:val="24"/>
        </w:rPr>
        <w:t>След ликвидацията на маларията през 1965 г. в Република България се регистрират само внесени случаи на това заболяване. П</w:t>
      </w:r>
      <w:r w:rsidRPr="004E56DA">
        <w:rPr>
          <w:sz w:val="24"/>
          <w:szCs w:val="24"/>
          <w:lang w:val="ru-RU"/>
        </w:rPr>
        <w:t xml:space="preserve">рез 2021 г. са </w:t>
      </w:r>
      <w:r w:rsidRPr="004E56DA">
        <w:rPr>
          <w:sz w:val="24"/>
          <w:szCs w:val="24"/>
        </w:rPr>
        <w:t xml:space="preserve">съобщени </w:t>
      </w:r>
      <w:r w:rsidRPr="004E56DA">
        <w:rPr>
          <w:sz w:val="24"/>
          <w:szCs w:val="24"/>
          <w:lang w:val="sr-Cyrl-CS"/>
        </w:rPr>
        <w:t xml:space="preserve">9 случая на внесена малария, причинена от </w:t>
      </w:r>
      <w:r w:rsidRPr="004E56DA">
        <w:rPr>
          <w:i/>
          <w:sz w:val="24"/>
          <w:szCs w:val="24"/>
          <w:lang w:val="sr-Cyrl-CS"/>
        </w:rPr>
        <w:t xml:space="preserve">P. </w:t>
      </w:r>
      <w:r w:rsidRPr="004E56DA">
        <w:rPr>
          <w:i/>
          <w:sz w:val="24"/>
          <w:szCs w:val="24"/>
        </w:rPr>
        <w:t>f</w:t>
      </w:r>
      <w:r w:rsidRPr="004E56DA">
        <w:rPr>
          <w:i/>
          <w:sz w:val="24"/>
          <w:szCs w:val="24"/>
          <w:lang w:val="sr-Cyrl-CS"/>
        </w:rPr>
        <w:t xml:space="preserve">alciparum </w:t>
      </w:r>
      <w:r w:rsidRPr="004E56DA">
        <w:rPr>
          <w:sz w:val="24"/>
          <w:szCs w:val="24"/>
          <w:lang w:val="sr-Cyrl-CS"/>
        </w:rPr>
        <w:t>(при 8 от заболелите</w:t>
      </w:r>
      <w:r w:rsidRPr="004E56DA">
        <w:rPr>
          <w:i/>
          <w:sz w:val="24"/>
          <w:szCs w:val="24"/>
          <w:lang w:val="sr-Cyrl-CS"/>
        </w:rPr>
        <w:t>)</w:t>
      </w:r>
      <w:r w:rsidRPr="004E56DA">
        <w:rPr>
          <w:sz w:val="24"/>
          <w:szCs w:val="24"/>
          <w:lang w:val="sr-Cyrl-CS"/>
        </w:rPr>
        <w:t xml:space="preserve"> и </w:t>
      </w:r>
      <w:r w:rsidRPr="004E56DA">
        <w:rPr>
          <w:i/>
          <w:sz w:val="24"/>
          <w:szCs w:val="24"/>
        </w:rPr>
        <w:t>P. vivax</w:t>
      </w:r>
      <w:r w:rsidRPr="004E56DA">
        <w:rPr>
          <w:sz w:val="24"/>
          <w:szCs w:val="24"/>
        </w:rPr>
        <w:t xml:space="preserve"> (при един)</w:t>
      </w:r>
      <w:r w:rsidRPr="004E56DA">
        <w:rPr>
          <w:sz w:val="24"/>
          <w:szCs w:val="24"/>
          <w:lang w:val="sr-Cyrl-CS"/>
        </w:rPr>
        <w:t xml:space="preserve"> като 7 от заболелите са български граждани и двама са чужденци.</w:t>
      </w:r>
      <w:r w:rsidRPr="004E56DA">
        <w:rPr>
          <w:sz w:val="24"/>
          <w:szCs w:val="24"/>
        </w:rPr>
        <w:t xml:space="preserve"> При двама от българските граждани изходът от заболяването беше летален.</w:t>
      </w:r>
    </w:p>
    <w:p w:rsidR="00FF26A0" w:rsidRPr="004E56DA" w:rsidRDefault="00FF26A0" w:rsidP="008E394A">
      <w:pPr>
        <w:ind w:firstLine="709"/>
        <w:jc w:val="both"/>
        <w:rPr>
          <w:sz w:val="24"/>
          <w:szCs w:val="24"/>
        </w:rPr>
      </w:pPr>
      <w:r w:rsidRPr="004E56DA">
        <w:rPr>
          <w:sz w:val="24"/>
          <w:szCs w:val="24"/>
        </w:rPr>
        <w:t xml:space="preserve">През 2020 г. по данни на СЗО са регистрирани общо 241 милиона случаи на малария в световен мащаб. </w:t>
      </w:r>
    </w:p>
    <w:p w:rsidR="00FF26A0" w:rsidRPr="004E56DA" w:rsidRDefault="00FF26A0" w:rsidP="008E394A">
      <w:pPr>
        <w:ind w:firstLine="708"/>
        <w:jc w:val="both"/>
        <w:rPr>
          <w:sz w:val="24"/>
          <w:szCs w:val="24"/>
          <w:lang w:val="ru-RU"/>
        </w:rPr>
      </w:pPr>
      <w:r w:rsidRPr="004E56DA">
        <w:rPr>
          <w:sz w:val="24"/>
          <w:szCs w:val="24"/>
        </w:rPr>
        <w:t>Във връзка с това и в изпълнение на препоръките на СЗО е необходимо стриктното прилагане на съществуващите нормативни актове по отношение на маларията и другите тропически паразитози</w:t>
      </w:r>
      <w:r w:rsidRPr="004E56DA">
        <w:rPr>
          <w:sz w:val="24"/>
          <w:szCs w:val="24"/>
          <w:lang w:val="ru-RU"/>
        </w:rPr>
        <w:t xml:space="preserve">: </w:t>
      </w:r>
      <w:r w:rsidRPr="004E56DA">
        <w:rPr>
          <w:sz w:val="24"/>
          <w:szCs w:val="24"/>
          <w:lang w:val="bg-BG"/>
        </w:rPr>
        <w:t xml:space="preserve">Наредба № 17 от 30.07.2008 г. за условията и реда за провеждане на диагностика, профилактика и контрол на внасяните паразитни болести </w:t>
      </w:r>
      <w:r w:rsidRPr="004E56DA">
        <w:rPr>
          <w:sz w:val="24"/>
          <w:szCs w:val="24"/>
          <w:lang w:val="ru-RU"/>
        </w:rPr>
        <w:t>(</w:t>
      </w:r>
      <w:r w:rsidRPr="004E56DA">
        <w:rPr>
          <w:sz w:val="24"/>
          <w:szCs w:val="24"/>
          <w:lang w:val="bg-BG"/>
        </w:rPr>
        <w:t>обн. ДВ бр. 71 от 12.08.2008 г.</w:t>
      </w:r>
      <w:r w:rsidRPr="004E56DA">
        <w:rPr>
          <w:sz w:val="24"/>
          <w:szCs w:val="24"/>
          <w:lang w:val="ru-RU"/>
        </w:rPr>
        <w:t>) и Наредба № 21 от 08.07.2005 г. за реда за регистрация, съобщаване и отчет на заразните болести (обн. ДВ бр. 62 от 29.07.2005 г.).</w:t>
      </w:r>
    </w:p>
    <w:p w:rsidR="00FF26A0" w:rsidRPr="004E56DA" w:rsidRDefault="004E56DA" w:rsidP="008E394A">
      <w:pPr>
        <w:pStyle w:val="a7"/>
        <w:spacing w:after="0"/>
        <w:ind w:left="0" w:firstLine="708"/>
        <w:jc w:val="both"/>
        <w:rPr>
          <w:sz w:val="24"/>
          <w:szCs w:val="24"/>
          <w:lang w:val="bg-BG"/>
        </w:rPr>
      </w:pPr>
      <w:r w:rsidRPr="004E56DA">
        <w:rPr>
          <w:sz w:val="24"/>
          <w:szCs w:val="24"/>
          <w:lang w:val="bg-BG"/>
        </w:rPr>
        <w:t>О</w:t>
      </w:r>
      <w:r w:rsidR="00FF26A0" w:rsidRPr="004E56DA">
        <w:rPr>
          <w:sz w:val="24"/>
          <w:szCs w:val="24"/>
          <w:lang w:val="bg-BG"/>
        </w:rPr>
        <w:t>сновните противоепидемични мерки към лицата, пристигнали от страни с разпространена малария</w:t>
      </w:r>
      <w:r w:rsidRPr="004E56DA">
        <w:rPr>
          <w:sz w:val="24"/>
          <w:szCs w:val="24"/>
          <w:lang w:val="bg-BG"/>
        </w:rPr>
        <w:t xml:space="preserve"> са</w:t>
      </w:r>
      <w:r w:rsidR="00FF26A0" w:rsidRPr="004E56DA">
        <w:rPr>
          <w:sz w:val="24"/>
          <w:szCs w:val="24"/>
          <w:lang w:val="bg-BG"/>
        </w:rPr>
        <w:t>:</w:t>
      </w:r>
    </w:p>
    <w:p w:rsidR="00FF26A0" w:rsidRPr="004E56DA" w:rsidRDefault="00FF26A0" w:rsidP="008E394A">
      <w:pPr>
        <w:pStyle w:val="a7"/>
        <w:spacing w:after="0"/>
        <w:ind w:left="0" w:firstLine="283"/>
        <w:jc w:val="both"/>
        <w:rPr>
          <w:sz w:val="24"/>
          <w:szCs w:val="24"/>
          <w:lang w:val="bg-BG"/>
        </w:rPr>
      </w:pPr>
      <w:r w:rsidRPr="004E56DA">
        <w:rPr>
          <w:sz w:val="24"/>
          <w:szCs w:val="24"/>
          <w:lang w:val="bg-BG"/>
        </w:rPr>
        <w:lastRenderedPageBreak/>
        <w:t>- снемане на епидемиологична анамнеза за пребиваване в страни с малария от всеки пациент с температурно заболяване, независимо от поставената диагноза</w:t>
      </w:r>
      <w:r w:rsidRPr="004E56DA">
        <w:rPr>
          <w:sz w:val="24"/>
          <w:szCs w:val="24"/>
          <w:lang w:val="ru-RU"/>
        </w:rPr>
        <w:t>;</w:t>
      </w:r>
    </w:p>
    <w:p w:rsidR="00FF26A0" w:rsidRPr="004E56DA" w:rsidRDefault="00FF26A0" w:rsidP="008E394A">
      <w:pPr>
        <w:pStyle w:val="a7"/>
        <w:spacing w:after="0"/>
        <w:ind w:left="0" w:firstLine="283"/>
        <w:jc w:val="both"/>
        <w:rPr>
          <w:sz w:val="24"/>
          <w:szCs w:val="24"/>
          <w:lang w:val="bg-BG"/>
        </w:rPr>
      </w:pPr>
      <w:r w:rsidRPr="004E56DA">
        <w:rPr>
          <w:sz w:val="24"/>
          <w:szCs w:val="24"/>
          <w:lang w:val="bg-BG"/>
        </w:rPr>
        <w:t>- изследване за малария при заболяване с висока температура и анамнестични данни за пребиваване в страни с разпространена малария с цел</w:t>
      </w:r>
      <w:r w:rsidRPr="004E56DA">
        <w:rPr>
          <w:sz w:val="24"/>
          <w:szCs w:val="24"/>
          <w:lang w:val="ru-RU"/>
        </w:rPr>
        <w:t xml:space="preserve"> ранното откриване на болни и паразитоносители</w:t>
      </w:r>
      <w:r w:rsidRPr="004E56DA">
        <w:rPr>
          <w:sz w:val="24"/>
          <w:szCs w:val="24"/>
          <w:lang w:val="bg-BG"/>
        </w:rPr>
        <w:t>;</w:t>
      </w:r>
    </w:p>
    <w:p w:rsidR="00FF26A0" w:rsidRPr="004E56DA" w:rsidRDefault="00FF26A0" w:rsidP="008E394A">
      <w:pPr>
        <w:pStyle w:val="a7"/>
        <w:spacing w:after="0"/>
        <w:ind w:left="0" w:firstLine="283"/>
        <w:jc w:val="both"/>
        <w:rPr>
          <w:sz w:val="24"/>
          <w:szCs w:val="24"/>
          <w:lang w:val="bg-BG"/>
        </w:rPr>
      </w:pPr>
      <w:r w:rsidRPr="004E56DA">
        <w:rPr>
          <w:sz w:val="24"/>
          <w:szCs w:val="24"/>
          <w:lang w:val="bg-BG"/>
        </w:rPr>
        <w:t>- изследване на чуждестранни граждани за малария по клинико-епидемиологични показания, независимо от сезона.</w:t>
      </w:r>
    </w:p>
    <w:p w:rsidR="00FF26A0" w:rsidRPr="004E56DA" w:rsidRDefault="00FF26A0" w:rsidP="008E394A">
      <w:pPr>
        <w:pStyle w:val="a7"/>
        <w:spacing w:after="0"/>
        <w:ind w:left="0" w:firstLine="708"/>
        <w:jc w:val="both"/>
        <w:rPr>
          <w:i/>
          <w:sz w:val="24"/>
          <w:szCs w:val="24"/>
          <w:lang w:val="ru-RU"/>
        </w:rPr>
      </w:pPr>
      <w:r w:rsidRPr="004E56DA">
        <w:rPr>
          <w:sz w:val="24"/>
          <w:szCs w:val="24"/>
          <w:lang w:val="bg-BG" w:eastAsia="bg-BG"/>
        </w:rPr>
        <w:t>И</w:t>
      </w:r>
      <w:r w:rsidRPr="004E56DA">
        <w:rPr>
          <w:sz w:val="24"/>
          <w:szCs w:val="24"/>
          <w:lang w:val="ru-RU" w:eastAsia="bg-BG"/>
        </w:rPr>
        <w:t>нформация от СЗО</w:t>
      </w:r>
      <w:r w:rsidRPr="004E56DA">
        <w:rPr>
          <w:sz w:val="24"/>
          <w:szCs w:val="24"/>
          <w:lang w:val="bg-BG" w:eastAsia="bg-BG"/>
        </w:rPr>
        <w:t xml:space="preserve"> </w:t>
      </w:r>
      <w:r w:rsidRPr="004E56DA">
        <w:rPr>
          <w:sz w:val="24"/>
          <w:szCs w:val="24"/>
          <w:lang w:val="ru-RU" w:eastAsia="bg-BG"/>
        </w:rPr>
        <w:t>за страните с разпространена местна малария, класификация на риска от малария, вид на превантивните мерки и препоръки за химиопрофилактика</w:t>
      </w:r>
      <w:r w:rsidRPr="004E56DA">
        <w:rPr>
          <w:sz w:val="24"/>
          <w:szCs w:val="24"/>
          <w:lang w:val="ru-RU"/>
        </w:rPr>
        <w:t xml:space="preserve"> можете да намерите в сайта на РЗИ – Варна</w:t>
      </w:r>
      <w:r w:rsidRPr="004E56DA">
        <w:rPr>
          <w:b/>
          <w:bCs/>
          <w:sz w:val="24"/>
          <w:szCs w:val="24"/>
        </w:rPr>
        <w:t> </w:t>
      </w:r>
      <w:r w:rsidRPr="004E56DA">
        <w:rPr>
          <w:b/>
          <w:bCs/>
          <w:sz w:val="24"/>
          <w:szCs w:val="24"/>
          <w:lang w:val="bg-BG"/>
        </w:rPr>
        <w:t xml:space="preserve">( </w:t>
      </w:r>
      <w:hyperlink r:id="rId10" w:history="1">
        <w:r w:rsidRPr="004E56DA">
          <w:rPr>
            <w:rStyle w:val="a6"/>
            <w:color w:val="auto"/>
            <w:sz w:val="24"/>
            <w:szCs w:val="24"/>
            <w:lang w:val="bg-BG"/>
          </w:rPr>
          <w:t>http://www.r</w:t>
        </w:r>
        <w:r w:rsidRPr="004E56DA">
          <w:rPr>
            <w:rStyle w:val="a6"/>
            <w:color w:val="auto"/>
            <w:sz w:val="24"/>
            <w:szCs w:val="24"/>
            <w:lang w:val="fr-FR"/>
          </w:rPr>
          <w:t>z</w:t>
        </w:r>
        <w:r w:rsidRPr="004E56DA">
          <w:rPr>
            <w:rStyle w:val="a6"/>
            <w:color w:val="auto"/>
            <w:sz w:val="24"/>
            <w:szCs w:val="24"/>
            <w:lang w:val="bg-BG"/>
          </w:rPr>
          <w:t>i-varna.com</w:t>
        </w:r>
      </w:hyperlink>
      <w:r w:rsidRPr="004E56DA">
        <w:rPr>
          <w:sz w:val="24"/>
          <w:szCs w:val="24"/>
          <w:lang w:val="bg-BG"/>
        </w:rPr>
        <w:t xml:space="preserve"> ).</w:t>
      </w:r>
    </w:p>
    <w:p w:rsidR="007B752E" w:rsidRPr="004E56DA" w:rsidRDefault="00FF26A0" w:rsidP="00FF26A0">
      <w:pPr>
        <w:tabs>
          <w:tab w:val="num" w:pos="0"/>
        </w:tabs>
        <w:spacing w:line="360" w:lineRule="auto"/>
        <w:jc w:val="both"/>
        <w:rPr>
          <w:sz w:val="24"/>
          <w:szCs w:val="24"/>
          <w:lang w:val="bg-BG"/>
        </w:rPr>
      </w:pPr>
      <w:r w:rsidRPr="004E56DA">
        <w:rPr>
          <w:sz w:val="24"/>
          <w:szCs w:val="24"/>
        </w:rPr>
        <w:tab/>
        <w:t xml:space="preserve">             </w:t>
      </w:r>
    </w:p>
    <w:p w:rsidR="007B752E" w:rsidRPr="00451CAB" w:rsidRDefault="007B752E" w:rsidP="00FA22A3">
      <w:pPr>
        <w:pStyle w:val="21"/>
        <w:spacing w:after="0" w:line="240" w:lineRule="auto"/>
        <w:ind w:left="0" w:firstLine="437"/>
        <w:rPr>
          <w:sz w:val="24"/>
          <w:szCs w:val="24"/>
          <w:lang w:val="bg-BG"/>
        </w:rPr>
      </w:pPr>
    </w:p>
    <w:p w:rsidR="00451CAB" w:rsidRPr="00483BC5" w:rsidRDefault="00451CAB" w:rsidP="00FA22A3">
      <w:pPr>
        <w:pStyle w:val="21"/>
        <w:spacing w:after="0" w:line="240" w:lineRule="auto"/>
        <w:ind w:left="0" w:firstLine="437"/>
        <w:rPr>
          <w:sz w:val="28"/>
          <w:szCs w:val="28"/>
          <w:lang w:val="bg-BG"/>
        </w:rPr>
      </w:pPr>
    </w:p>
    <w:p w:rsidR="007019CE" w:rsidRPr="008D31C8" w:rsidRDefault="007019CE" w:rsidP="007019CE">
      <w:pPr>
        <w:rPr>
          <w:b/>
          <w:sz w:val="24"/>
          <w:szCs w:val="24"/>
          <w:lang w:val="bg-BG"/>
        </w:rPr>
      </w:pPr>
      <w:r w:rsidRPr="008D31C8">
        <w:rPr>
          <w:b/>
          <w:sz w:val="24"/>
          <w:szCs w:val="24"/>
          <w:lang w:val="bg-BG"/>
        </w:rPr>
        <w:t xml:space="preserve">С уважение, </w:t>
      </w:r>
    </w:p>
    <w:p w:rsidR="00FF09F4" w:rsidRDefault="00FF09F4" w:rsidP="007019CE">
      <w:pPr>
        <w:rPr>
          <w:b/>
          <w:sz w:val="24"/>
          <w:szCs w:val="24"/>
          <w:lang w:val="bg-BG"/>
        </w:rPr>
      </w:pPr>
    </w:p>
    <w:p w:rsidR="00FF09F4" w:rsidRPr="008D31C8" w:rsidRDefault="00425FDC" w:rsidP="007019CE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 id="_x0000_i1026" type="#_x0000_t75" alt="Ред за подпис на Microsoft Office..." style="width:191.25pt;height:84pt">
            <v:imagedata r:id="rId11" o:title=""/>
            <o:lock v:ext="edit" ungrouping="t" rotation="t" cropping="t" verticies="t" text="t" grouping="t"/>
            <o:signatureline v:ext="edit" id="{8EBF1C29-1173-47C2-BA8B-BA3C1CD7190C}" provid="{00000000-0000-0000-0000-000000000000}" o:suggestedsigner="Д-Р ДОЧКА МИХАЙЛОВА" o:suggestedsigner2="ДИРЕКТОР НА РЗИ-ВАРНА" issignatureline="t"/>
          </v:shape>
        </w:pict>
      </w:r>
    </w:p>
    <w:sectPr w:rsidR="00FF09F4" w:rsidRPr="008D31C8" w:rsidSect="00F76538">
      <w:pgSz w:w="11907" w:h="16840" w:code="9"/>
      <w:pgMar w:top="993" w:right="992" w:bottom="851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07FEE"/>
    <w:multiLevelType w:val="hybridMultilevel"/>
    <w:tmpl w:val="3322F3B0"/>
    <w:lvl w:ilvl="0" w:tplc="4B36E5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E4D7C6">
      <w:numFmt w:val="none"/>
      <w:lvlText w:val=""/>
      <w:lvlJc w:val="left"/>
      <w:pPr>
        <w:tabs>
          <w:tab w:val="num" w:pos="360"/>
        </w:tabs>
      </w:pPr>
    </w:lvl>
    <w:lvl w:ilvl="2" w:tplc="4AF05878">
      <w:numFmt w:val="none"/>
      <w:lvlText w:val=""/>
      <w:lvlJc w:val="left"/>
      <w:pPr>
        <w:tabs>
          <w:tab w:val="num" w:pos="360"/>
        </w:tabs>
      </w:pPr>
    </w:lvl>
    <w:lvl w:ilvl="3" w:tplc="73DE9200">
      <w:numFmt w:val="none"/>
      <w:lvlText w:val=""/>
      <w:lvlJc w:val="left"/>
      <w:pPr>
        <w:tabs>
          <w:tab w:val="num" w:pos="360"/>
        </w:tabs>
      </w:pPr>
    </w:lvl>
    <w:lvl w:ilvl="4" w:tplc="A65CA4DE">
      <w:numFmt w:val="none"/>
      <w:lvlText w:val=""/>
      <w:lvlJc w:val="left"/>
      <w:pPr>
        <w:tabs>
          <w:tab w:val="num" w:pos="360"/>
        </w:tabs>
      </w:pPr>
    </w:lvl>
    <w:lvl w:ilvl="5" w:tplc="592ED45E">
      <w:numFmt w:val="none"/>
      <w:lvlText w:val=""/>
      <w:lvlJc w:val="left"/>
      <w:pPr>
        <w:tabs>
          <w:tab w:val="num" w:pos="360"/>
        </w:tabs>
      </w:pPr>
    </w:lvl>
    <w:lvl w:ilvl="6" w:tplc="BD0E7530">
      <w:numFmt w:val="none"/>
      <w:lvlText w:val=""/>
      <w:lvlJc w:val="left"/>
      <w:pPr>
        <w:tabs>
          <w:tab w:val="num" w:pos="360"/>
        </w:tabs>
      </w:pPr>
    </w:lvl>
    <w:lvl w:ilvl="7" w:tplc="479818D4">
      <w:numFmt w:val="none"/>
      <w:lvlText w:val=""/>
      <w:lvlJc w:val="left"/>
      <w:pPr>
        <w:tabs>
          <w:tab w:val="num" w:pos="360"/>
        </w:tabs>
      </w:pPr>
    </w:lvl>
    <w:lvl w:ilvl="8" w:tplc="EC04E7B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4574746"/>
    <w:multiLevelType w:val="hybridMultilevel"/>
    <w:tmpl w:val="C590D41E"/>
    <w:lvl w:ilvl="0" w:tplc="5D980E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57DC7"/>
    <w:multiLevelType w:val="hybridMultilevel"/>
    <w:tmpl w:val="025E352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25750B"/>
    <w:multiLevelType w:val="hybridMultilevel"/>
    <w:tmpl w:val="FCF2564A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497B2918"/>
    <w:multiLevelType w:val="hybridMultilevel"/>
    <w:tmpl w:val="8402A6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237C1"/>
    <w:multiLevelType w:val="hybridMultilevel"/>
    <w:tmpl w:val="4C10518A"/>
    <w:lvl w:ilvl="0" w:tplc="73DAF43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AC6795"/>
    <w:multiLevelType w:val="hybridMultilevel"/>
    <w:tmpl w:val="B8ECD5E0"/>
    <w:lvl w:ilvl="0" w:tplc="C78846A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2F"/>
    <w:rsid w:val="000062FD"/>
    <w:rsid w:val="00010B1D"/>
    <w:rsid w:val="00011C68"/>
    <w:rsid w:val="00013A1F"/>
    <w:rsid w:val="0001456E"/>
    <w:rsid w:val="000200B9"/>
    <w:rsid w:val="00020A4D"/>
    <w:rsid w:val="00024E22"/>
    <w:rsid w:val="0002589E"/>
    <w:rsid w:val="00025FDD"/>
    <w:rsid w:val="00042262"/>
    <w:rsid w:val="00042831"/>
    <w:rsid w:val="000536DA"/>
    <w:rsid w:val="00055C5C"/>
    <w:rsid w:val="00056321"/>
    <w:rsid w:val="000758D0"/>
    <w:rsid w:val="00076BF1"/>
    <w:rsid w:val="000770EB"/>
    <w:rsid w:val="000773E2"/>
    <w:rsid w:val="00091C7A"/>
    <w:rsid w:val="00092EA5"/>
    <w:rsid w:val="000A0AC5"/>
    <w:rsid w:val="000A3F1B"/>
    <w:rsid w:val="000B0840"/>
    <w:rsid w:val="000B0F9D"/>
    <w:rsid w:val="000B1D44"/>
    <w:rsid w:val="000B696F"/>
    <w:rsid w:val="000C1D5F"/>
    <w:rsid w:val="000C3C30"/>
    <w:rsid w:val="000F7F04"/>
    <w:rsid w:val="00100DB5"/>
    <w:rsid w:val="00113718"/>
    <w:rsid w:val="00116274"/>
    <w:rsid w:val="0012005C"/>
    <w:rsid w:val="001268A2"/>
    <w:rsid w:val="00130FE6"/>
    <w:rsid w:val="001333FE"/>
    <w:rsid w:val="00134661"/>
    <w:rsid w:val="0013691A"/>
    <w:rsid w:val="001452C8"/>
    <w:rsid w:val="00151D34"/>
    <w:rsid w:val="00155E1C"/>
    <w:rsid w:val="00167ABC"/>
    <w:rsid w:val="0019365C"/>
    <w:rsid w:val="0019375A"/>
    <w:rsid w:val="001A54B3"/>
    <w:rsid w:val="001A7856"/>
    <w:rsid w:val="001B3BFB"/>
    <w:rsid w:val="001B6088"/>
    <w:rsid w:val="001C4D21"/>
    <w:rsid w:val="001C597F"/>
    <w:rsid w:val="001C767D"/>
    <w:rsid w:val="001D14AE"/>
    <w:rsid w:val="001D7A2F"/>
    <w:rsid w:val="001E23E4"/>
    <w:rsid w:val="001E3DFD"/>
    <w:rsid w:val="001E4342"/>
    <w:rsid w:val="001F317E"/>
    <w:rsid w:val="001F53BE"/>
    <w:rsid w:val="00204328"/>
    <w:rsid w:val="00204FA5"/>
    <w:rsid w:val="0020609E"/>
    <w:rsid w:val="00217840"/>
    <w:rsid w:val="0022377E"/>
    <w:rsid w:val="0023214C"/>
    <w:rsid w:val="00237D18"/>
    <w:rsid w:val="00254DA0"/>
    <w:rsid w:val="00261390"/>
    <w:rsid w:val="00266635"/>
    <w:rsid w:val="00270931"/>
    <w:rsid w:val="00280211"/>
    <w:rsid w:val="00284D71"/>
    <w:rsid w:val="00297422"/>
    <w:rsid w:val="002A0ED5"/>
    <w:rsid w:val="002A13C4"/>
    <w:rsid w:val="002A2006"/>
    <w:rsid w:val="002A3698"/>
    <w:rsid w:val="002A36E3"/>
    <w:rsid w:val="002B6EF7"/>
    <w:rsid w:val="002E3019"/>
    <w:rsid w:val="002F109D"/>
    <w:rsid w:val="002F3B6D"/>
    <w:rsid w:val="002F597D"/>
    <w:rsid w:val="00300DF8"/>
    <w:rsid w:val="00301B73"/>
    <w:rsid w:val="003101CF"/>
    <w:rsid w:val="00310422"/>
    <w:rsid w:val="003159D8"/>
    <w:rsid w:val="0032295F"/>
    <w:rsid w:val="003267F1"/>
    <w:rsid w:val="0032721E"/>
    <w:rsid w:val="00330F4E"/>
    <w:rsid w:val="003408AE"/>
    <w:rsid w:val="003428B0"/>
    <w:rsid w:val="003723F4"/>
    <w:rsid w:val="0037794C"/>
    <w:rsid w:val="003801F8"/>
    <w:rsid w:val="00380260"/>
    <w:rsid w:val="00383BFE"/>
    <w:rsid w:val="003A1513"/>
    <w:rsid w:val="003A3ECF"/>
    <w:rsid w:val="003A3EE6"/>
    <w:rsid w:val="003A558B"/>
    <w:rsid w:val="003B01F7"/>
    <w:rsid w:val="003B0624"/>
    <w:rsid w:val="003B782E"/>
    <w:rsid w:val="003C7E1C"/>
    <w:rsid w:val="003D4B85"/>
    <w:rsid w:val="003E502D"/>
    <w:rsid w:val="003E6061"/>
    <w:rsid w:val="003F0CEE"/>
    <w:rsid w:val="003F7B39"/>
    <w:rsid w:val="00400D98"/>
    <w:rsid w:val="004022BE"/>
    <w:rsid w:val="0040403C"/>
    <w:rsid w:val="00407DDD"/>
    <w:rsid w:val="00411197"/>
    <w:rsid w:val="004237D3"/>
    <w:rsid w:val="00425FDC"/>
    <w:rsid w:val="004321CB"/>
    <w:rsid w:val="004334AE"/>
    <w:rsid w:val="004410AA"/>
    <w:rsid w:val="00444CE7"/>
    <w:rsid w:val="00447E96"/>
    <w:rsid w:val="00451266"/>
    <w:rsid w:val="00451C73"/>
    <w:rsid w:val="00451CAB"/>
    <w:rsid w:val="00453D37"/>
    <w:rsid w:val="0046534E"/>
    <w:rsid w:val="00472AC4"/>
    <w:rsid w:val="00477207"/>
    <w:rsid w:val="00477229"/>
    <w:rsid w:val="00482E59"/>
    <w:rsid w:val="004867AA"/>
    <w:rsid w:val="00494179"/>
    <w:rsid w:val="004C06FD"/>
    <w:rsid w:val="004C1CA3"/>
    <w:rsid w:val="004C292F"/>
    <w:rsid w:val="004C5C1B"/>
    <w:rsid w:val="004E406A"/>
    <w:rsid w:val="004E56DA"/>
    <w:rsid w:val="004F085D"/>
    <w:rsid w:val="005000CA"/>
    <w:rsid w:val="00501EAF"/>
    <w:rsid w:val="00515C5C"/>
    <w:rsid w:val="005227B4"/>
    <w:rsid w:val="0052489A"/>
    <w:rsid w:val="005354B7"/>
    <w:rsid w:val="00544C38"/>
    <w:rsid w:val="005461DB"/>
    <w:rsid w:val="0055188D"/>
    <w:rsid w:val="00553992"/>
    <w:rsid w:val="00564684"/>
    <w:rsid w:val="00572C91"/>
    <w:rsid w:val="00573154"/>
    <w:rsid w:val="0058223C"/>
    <w:rsid w:val="00583736"/>
    <w:rsid w:val="00585E67"/>
    <w:rsid w:val="0059556D"/>
    <w:rsid w:val="005C2FF6"/>
    <w:rsid w:val="005C43E7"/>
    <w:rsid w:val="005D25C6"/>
    <w:rsid w:val="005D3172"/>
    <w:rsid w:val="005D4CF4"/>
    <w:rsid w:val="005D73EC"/>
    <w:rsid w:val="005F01E3"/>
    <w:rsid w:val="005F021B"/>
    <w:rsid w:val="005F7B0F"/>
    <w:rsid w:val="005F7C71"/>
    <w:rsid w:val="006027CF"/>
    <w:rsid w:val="00607D23"/>
    <w:rsid w:val="00611AEF"/>
    <w:rsid w:val="006171BE"/>
    <w:rsid w:val="00617727"/>
    <w:rsid w:val="00620F8A"/>
    <w:rsid w:val="006262C0"/>
    <w:rsid w:val="00635942"/>
    <w:rsid w:val="0063678A"/>
    <w:rsid w:val="006469DD"/>
    <w:rsid w:val="00647FFC"/>
    <w:rsid w:val="00650ACD"/>
    <w:rsid w:val="00651543"/>
    <w:rsid w:val="0065502B"/>
    <w:rsid w:val="00655B46"/>
    <w:rsid w:val="00661EB8"/>
    <w:rsid w:val="00662BB5"/>
    <w:rsid w:val="00665CF2"/>
    <w:rsid w:val="006762E0"/>
    <w:rsid w:val="00681446"/>
    <w:rsid w:val="006846A4"/>
    <w:rsid w:val="0068522E"/>
    <w:rsid w:val="00693D49"/>
    <w:rsid w:val="00694AB1"/>
    <w:rsid w:val="006A4792"/>
    <w:rsid w:val="006A6ABF"/>
    <w:rsid w:val="006A6E9C"/>
    <w:rsid w:val="006A7F15"/>
    <w:rsid w:val="006B02EF"/>
    <w:rsid w:val="006D5C0E"/>
    <w:rsid w:val="006D78CF"/>
    <w:rsid w:val="006E09C2"/>
    <w:rsid w:val="006E6F4D"/>
    <w:rsid w:val="006F5290"/>
    <w:rsid w:val="006F6EBB"/>
    <w:rsid w:val="007019CE"/>
    <w:rsid w:val="00707E3A"/>
    <w:rsid w:val="00714BD0"/>
    <w:rsid w:val="00716C61"/>
    <w:rsid w:val="00717FEB"/>
    <w:rsid w:val="00720337"/>
    <w:rsid w:val="00736421"/>
    <w:rsid w:val="007379BF"/>
    <w:rsid w:val="00740A41"/>
    <w:rsid w:val="007435C4"/>
    <w:rsid w:val="007447A6"/>
    <w:rsid w:val="00751589"/>
    <w:rsid w:val="00753769"/>
    <w:rsid w:val="00753A6D"/>
    <w:rsid w:val="00757111"/>
    <w:rsid w:val="00757730"/>
    <w:rsid w:val="00760FDF"/>
    <w:rsid w:val="007709B9"/>
    <w:rsid w:val="00780CD5"/>
    <w:rsid w:val="00781865"/>
    <w:rsid w:val="00782967"/>
    <w:rsid w:val="007875CB"/>
    <w:rsid w:val="0079616F"/>
    <w:rsid w:val="007A0F84"/>
    <w:rsid w:val="007A57BB"/>
    <w:rsid w:val="007B05BF"/>
    <w:rsid w:val="007B29C6"/>
    <w:rsid w:val="007B3556"/>
    <w:rsid w:val="007B439F"/>
    <w:rsid w:val="007B752E"/>
    <w:rsid w:val="007C4F3E"/>
    <w:rsid w:val="007D3B30"/>
    <w:rsid w:val="007D44E9"/>
    <w:rsid w:val="007D4F86"/>
    <w:rsid w:val="007E68B0"/>
    <w:rsid w:val="008045AC"/>
    <w:rsid w:val="00810B4C"/>
    <w:rsid w:val="00812E2A"/>
    <w:rsid w:val="008211F3"/>
    <w:rsid w:val="008269EE"/>
    <w:rsid w:val="0083112F"/>
    <w:rsid w:val="0083251E"/>
    <w:rsid w:val="008347DD"/>
    <w:rsid w:val="00851053"/>
    <w:rsid w:val="008510ED"/>
    <w:rsid w:val="0086133B"/>
    <w:rsid w:val="008670CD"/>
    <w:rsid w:val="008679FA"/>
    <w:rsid w:val="00873F54"/>
    <w:rsid w:val="00880E16"/>
    <w:rsid w:val="0089437A"/>
    <w:rsid w:val="008969DF"/>
    <w:rsid w:val="008A1FBF"/>
    <w:rsid w:val="008A37D2"/>
    <w:rsid w:val="008A6531"/>
    <w:rsid w:val="008B03E1"/>
    <w:rsid w:val="008B639A"/>
    <w:rsid w:val="008D0611"/>
    <w:rsid w:val="008E1912"/>
    <w:rsid w:val="008E394A"/>
    <w:rsid w:val="008E6F6A"/>
    <w:rsid w:val="008F0272"/>
    <w:rsid w:val="00903331"/>
    <w:rsid w:val="00907027"/>
    <w:rsid w:val="0091006D"/>
    <w:rsid w:val="00917AFD"/>
    <w:rsid w:val="00934D40"/>
    <w:rsid w:val="00936AA6"/>
    <w:rsid w:val="009401DA"/>
    <w:rsid w:val="009452A2"/>
    <w:rsid w:val="009456E2"/>
    <w:rsid w:val="00947D2A"/>
    <w:rsid w:val="00951B3C"/>
    <w:rsid w:val="00951EC1"/>
    <w:rsid w:val="00953B2E"/>
    <w:rsid w:val="00955FEC"/>
    <w:rsid w:val="009610AB"/>
    <w:rsid w:val="00971E6A"/>
    <w:rsid w:val="00974476"/>
    <w:rsid w:val="00975554"/>
    <w:rsid w:val="00977AFF"/>
    <w:rsid w:val="00984807"/>
    <w:rsid w:val="009870D0"/>
    <w:rsid w:val="00994288"/>
    <w:rsid w:val="009A3976"/>
    <w:rsid w:val="009A7A9B"/>
    <w:rsid w:val="009B0485"/>
    <w:rsid w:val="009B1A62"/>
    <w:rsid w:val="009B750C"/>
    <w:rsid w:val="009C2A08"/>
    <w:rsid w:val="009E0BA5"/>
    <w:rsid w:val="00A00272"/>
    <w:rsid w:val="00A02236"/>
    <w:rsid w:val="00A043FA"/>
    <w:rsid w:val="00A069C8"/>
    <w:rsid w:val="00A10451"/>
    <w:rsid w:val="00A11683"/>
    <w:rsid w:val="00A17594"/>
    <w:rsid w:val="00A22A3F"/>
    <w:rsid w:val="00A24F89"/>
    <w:rsid w:val="00A35477"/>
    <w:rsid w:val="00A401EF"/>
    <w:rsid w:val="00A443A8"/>
    <w:rsid w:val="00A53AEB"/>
    <w:rsid w:val="00A54003"/>
    <w:rsid w:val="00A62C53"/>
    <w:rsid w:val="00A6454A"/>
    <w:rsid w:val="00A67185"/>
    <w:rsid w:val="00A70D94"/>
    <w:rsid w:val="00A71E1B"/>
    <w:rsid w:val="00A72B5B"/>
    <w:rsid w:val="00A8249A"/>
    <w:rsid w:val="00A841D3"/>
    <w:rsid w:val="00A91EFF"/>
    <w:rsid w:val="00A94610"/>
    <w:rsid w:val="00AA34C2"/>
    <w:rsid w:val="00AA44A5"/>
    <w:rsid w:val="00AB038C"/>
    <w:rsid w:val="00AC076F"/>
    <w:rsid w:val="00AC53C5"/>
    <w:rsid w:val="00AD3178"/>
    <w:rsid w:val="00AE153B"/>
    <w:rsid w:val="00AF5FDF"/>
    <w:rsid w:val="00B042A6"/>
    <w:rsid w:val="00B128D5"/>
    <w:rsid w:val="00B15103"/>
    <w:rsid w:val="00B17E6E"/>
    <w:rsid w:val="00B21ECE"/>
    <w:rsid w:val="00B23DE8"/>
    <w:rsid w:val="00B32BE0"/>
    <w:rsid w:val="00B4378C"/>
    <w:rsid w:val="00B5278E"/>
    <w:rsid w:val="00B71DF4"/>
    <w:rsid w:val="00B737C6"/>
    <w:rsid w:val="00B827EA"/>
    <w:rsid w:val="00B828B0"/>
    <w:rsid w:val="00B83414"/>
    <w:rsid w:val="00B83FB5"/>
    <w:rsid w:val="00B86904"/>
    <w:rsid w:val="00B95396"/>
    <w:rsid w:val="00BB0AFB"/>
    <w:rsid w:val="00BB349F"/>
    <w:rsid w:val="00BB7A25"/>
    <w:rsid w:val="00BC23D7"/>
    <w:rsid w:val="00BC5B9A"/>
    <w:rsid w:val="00BD50E8"/>
    <w:rsid w:val="00BD601F"/>
    <w:rsid w:val="00BE01D8"/>
    <w:rsid w:val="00BE405F"/>
    <w:rsid w:val="00BE494D"/>
    <w:rsid w:val="00BE5EF2"/>
    <w:rsid w:val="00BE68D0"/>
    <w:rsid w:val="00BF4954"/>
    <w:rsid w:val="00BF796A"/>
    <w:rsid w:val="00C021CB"/>
    <w:rsid w:val="00C0499F"/>
    <w:rsid w:val="00C0659E"/>
    <w:rsid w:val="00C07558"/>
    <w:rsid w:val="00C07DE2"/>
    <w:rsid w:val="00C17746"/>
    <w:rsid w:val="00C17E42"/>
    <w:rsid w:val="00C22B80"/>
    <w:rsid w:val="00C22D5C"/>
    <w:rsid w:val="00C41640"/>
    <w:rsid w:val="00C41D1F"/>
    <w:rsid w:val="00C4403D"/>
    <w:rsid w:val="00C44446"/>
    <w:rsid w:val="00C446AC"/>
    <w:rsid w:val="00C51C16"/>
    <w:rsid w:val="00C760FA"/>
    <w:rsid w:val="00C81E0B"/>
    <w:rsid w:val="00C82E40"/>
    <w:rsid w:val="00C8382F"/>
    <w:rsid w:val="00C84013"/>
    <w:rsid w:val="00C840CB"/>
    <w:rsid w:val="00C95889"/>
    <w:rsid w:val="00CC6243"/>
    <w:rsid w:val="00CC6271"/>
    <w:rsid w:val="00CC7E75"/>
    <w:rsid w:val="00CE047F"/>
    <w:rsid w:val="00CE1CF5"/>
    <w:rsid w:val="00CF1528"/>
    <w:rsid w:val="00CF325D"/>
    <w:rsid w:val="00CF3457"/>
    <w:rsid w:val="00CF406B"/>
    <w:rsid w:val="00D004DD"/>
    <w:rsid w:val="00D0176B"/>
    <w:rsid w:val="00D0376F"/>
    <w:rsid w:val="00D12CF8"/>
    <w:rsid w:val="00D20C31"/>
    <w:rsid w:val="00D21323"/>
    <w:rsid w:val="00D245CA"/>
    <w:rsid w:val="00D47F1B"/>
    <w:rsid w:val="00D51DBF"/>
    <w:rsid w:val="00D61F1D"/>
    <w:rsid w:val="00D650CE"/>
    <w:rsid w:val="00D66A77"/>
    <w:rsid w:val="00D66AFD"/>
    <w:rsid w:val="00D67009"/>
    <w:rsid w:val="00D80C14"/>
    <w:rsid w:val="00D83FAB"/>
    <w:rsid w:val="00D958CE"/>
    <w:rsid w:val="00DA3BE8"/>
    <w:rsid w:val="00DB44B4"/>
    <w:rsid w:val="00DB73D4"/>
    <w:rsid w:val="00DC21E5"/>
    <w:rsid w:val="00DD07C2"/>
    <w:rsid w:val="00DD2A15"/>
    <w:rsid w:val="00DD3AA4"/>
    <w:rsid w:val="00DD501B"/>
    <w:rsid w:val="00DD6D9E"/>
    <w:rsid w:val="00DD783C"/>
    <w:rsid w:val="00DE285E"/>
    <w:rsid w:val="00DE3CFC"/>
    <w:rsid w:val="00DF7F32"/>
    <w:rsid w:val="00E00EA4"/>
    <w:rsid w:val="00E226DC"/>
    <w:rsid w:val="00E23123"/>
    <w:rsid w:val="00E27F02"/>
    <w:rsid w:val="00E3659B"/>
    <w:rsid w:val="00E41FA1"/>
    <w:rsid w:val="00E455C1"/>
    <w:rsid w:val="00E46095"/>
    <w:rsid w:val="00E57CBD"/>
    <w:rsid w:val="00E61510"/>
    <w:rsid w:val="00E63AEF"/>
    <w:rsid w:val="00E6402A"/>
    <w:rsid w:val="00E6628D"/>
    <w:rsid w:val="00E728AD"/>
    <w:rsid w:val="00E841D6"/>
    <w:rsid w:val="00E8459E"/>
    <w:rsid w:val="00E850E2"/>
    <w:rsid w:val="00E8621D"/>
    <w:rsid w:val="00E90111"/>
    <w:rsid w:val="00E96900"/>
    <w:rsid w:val="00EA0F30"/>
    <w:rsid w:val="00EA513E"/>
    <w:rsid w:val="00EB0DAD"/>
    <w:rsid w:val="00EB7114"/>
    <w:rsid w:val="00ED03BA"/>
    <w:rsid w:val="00ED2110"/>
    <w:rsid w:val="00ED3B75"/>
    <w:rsid w:val="00ED592D"/>
    <w:rsid w:val="00EE69D8"/>
    <w:rsid w:val="00EF1A16"/>
    <w:rsid w:val="00EF1F7B"/>
    <w:rsid w:val="00EF6B1A"/>
    <w:rsid w:val="00F02B44"/>
    <w:rsid w:val="00F12607"/>
    <w:rsid w:val="00F13ABD"/>
    <w:rsid w:val="00F16828"/>
    <w:rsid w:val="00F24375"/>
    <w:rsid w:val="00F31840"/>
    <w:rsid w:val="00F36983"/>
    <w:rsid w:val="00F41EA2"/>
    <w:rsid w:val="00F43370"/>
    <w:rsid w:val="00F5104D"/>
    <w:rsid w:val="00F5110B"/>
    <w:rsid w:val="00F518BC"/>
    <w:rsid w:val="00F51F59"/>
    <w:rsid w:val="00F5780E"/>
    <w:rsid w:val="00F65A89"/>
    <w:rsid w:val="00F726D5"/>
    <w:rsid w:val="00F7363A"/>
    <w:rsid w:val="00F74A96"/>
    <w:rsid w:val="00F76538"/>
    <w:rsid w:val="00F80FCB"/>
    <w:rsid w:val="00F813CA"/>
    <w:rsid w:val="00F94C52"/>
    <w:rsid w:val="00F974A8"/>
    <w:rsid w:val="00FA22A3"/>
    <w:rsid w:val="00FB36FF"/>
    <w:rsid w:val="00FB69B2"/>
    <w:rsid w:val="00FC0BEB"/>
    <w:rsid w:val="00FC3F90"/>
    <w:rsid w:val="00FD0517"/>
    <w:rsid w:val="00FD461D"/>
    <w:rsid w:val="00FD50D1"/>
    <w:rsid w:val="00FE21D8"/>
    <w:rsid w:val="00FE66E1"/>
    <w:rsid w:val="00FE677F"/>
    <w:rsid w:val="00FE7A06"/>
    <w:rsid w:val="00FF09F4"/>
    <w:rsid w:val="00FF26A0"/>
    <w:rsid w:val="00FF5948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1B0A5"/>
  <w15:chartTrackingRefBased/>
  <w15:docId w15:val="{E08D05B0-C1C3-4B77-B80C-249C2E01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120"/>
      <w:ind w:right="-1"/>
      <w:jc w:val="center"/>
      <w:outlineLvl w:val="0"/>
    </w:pPr>
    <w:rPr>
      <w:rFonts w:ascii="Arial" w:hAnsi="Arial"/>
      <w:b/>
      <w:sz w:val="24"/>
      <w:lang w:val="bg-BG"/>
    </w:rPr>
  </w:style>
  <w:style w:type="paragraph" w:styleId="2">
    <w:name w:val="heading 2"/>
    <w:basedOn w:val="a"/>
    <w:next w:val="a"/>
    <w:qFormat/>
    <w:pPr>
      <w:keepNext/>
      <w:spacing w:before="120"/>
      <w:ind w:left="4320" w:right="-1"/>
      <w:outlineLvl w:val="1"/>
    </w:pPr>
    <w:rPr>
      <w:rFonts w:ascii="Arial" w:hAnsi="Arial"/>
      <w:b/>
      <w:sz w:val="28"/>
      <w:lang w:val="bg-BG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4"/>
      <w:lang w:val="bg-BG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i/>
      <w:iCs/>
      <w:sz w:val="24"/>
      <w:lang w:val="bg-BG"/>
    </w:rPr>
  </w:style>
  <w:style w:type="paragraph" w:styleId="7">
    <w:name w:val="heading 7"/>
    <w:basedOn w:val="a"/>
    <w:next w:val="a"/>
    <w:qFormat/>
    <w:pPr>
      <w:keepNext/>
      <w:outlineLvl w:val="6"/>
    </w:pPr>
    <w:rPr>
      <w:i/>
      <w:iC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3">
    <w:name w:val="Block Text"/>
    <w:basedOn w:val="a"/>
    <w:pPr>
      <w:spacing w:before="120"/>
      <w:ind w:left="4320" w:right="-1"/>
      <w:jc w:val="both"/>
    </w:pPr>
    <w:rPr>
      <w:rFonts w:ascii="Arial" w:hAnsi="Arial"/>
      <w:b/>
      <w:sz w:val="28"/>
      <w:lang w:val="bg-BG"/>
    </w:rPr>
  </w:style>
  <w:style w:type="paragraph" w:styleId="a4">
    <w:name w:val="Body Text"/>
    <w:basedOn w:val="a"/>
    <w:pPr>
      <w:jc w:val="both"/>
    </w:pPr>
    <w:rPr>
      <w:lang w:val="bg-BG"/>
    </w:rPr>
  </w:style>
  <w:style w:type="paragraph" w:styleId="20">
    <w:name w:val="Body Text 2"/>
    <w:basedOn w:val="a"/>
    <w:pPr>
      <w:jc w:val="both"/>
    </w:pPr>
    <w:rPr>
      <w:sz w:val="24"/>
      <w:lang w:val="bg-BG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paragraph" w:styleId="a7">
    <w:name w:val="Body Text Indent"/>
    <w:basedOn w:val="a"/>
    <w:pPr>
      <w:spacing w:after="120"/>
      <w:ind w:left="283"/>
    </w:pPr>
  </w:style>
  <w:style w:type="paragraph" w:styleId="21">
    <w:name w:val="Body Text Indent 2"/>
    <w:basedOn w:val="a"/>
    <w:link w:val="22"/>
    <w:pPr>
      <w:spacing w:after="120" w:line="480" w:lineRule="auto"/>
      <w:ind w:left="283"/>
    </w:pPr>
  </w:style>
  <w:style w:type="paragraph" w:customStyle="1" w:styleId="Style">
    <w:name w:val="Style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character" w:customStyle="1" w:styleId="22">
    <w:name w:val="Основен текст с отстъп 2 Знак"/>
    <w:link w:val="21"/>
    <w:rsid w:val="005D3172"/>
  </w:style>
  <w:style w:type="paragraph" w:styleId="a8">
    <w:name w:val="List Paragraph"/>
    <w:basedOn w:val="a"/>
    <w:uiPriority w:val="34"/>
    <w:qFormat/>
    <w:rsid w:val="00AC53C5"/>
    <w:pPr>
      <w:ind w:left="708"/>
    </w:pPr>
  </w:style>
  <w:style w:type="character" w:styleId="a9">
    <w:name w:val="Emphasis"/>
    <w:uiPriority w:val="20"/>
    <w:qFormat/>
    <w:rsid w:val="00A02236"/>
    <w:rPr>
      <w:i/>
      <w:iCs/>
    </w:rPr>
  </w:style>
  <w:style w:type="character" w:customStyle="1" w:styleId="markedcontent">
    <w:name w:val="markedcontent"/>
    <w:rsid w:val="00BB349F"/>
  </w:style>
  <w:style w:type="character" w:customStyle="1" w:styleId="cursorpointer">
    <w:name w:val="cursorpointer"/>
    <w:rsid w:val="00FF26A0"/>
  </w:style>
  <w:style w:type="character" w:customStyle="1" w:styleId="Bodytext">
    <w:name w:val="Body text_"/>
    <w:basedOn w:val="a0"/>
    <w:link w:val="10"/>
    <w:locked/>
    <w:rsid w:val="00FF26A0"/>
    <w:rPr>
      <w:sz w:val="22"/>
      <w:szCs w:val="22"/>
      <w:shd w:val="clear" w:color="auto" w:fill="FFFFFF"/>
    </w:rPr>
  </w:style>
  <w:style w:type="paragraph" w:customStyle="1" w:styleId="10">
    <w:name w:val="Основен текст1"/>
    <w:basedOn w:val="a"/>
    <w:link w:val="Bodytext"/>
    <w:rsid w:val="00FF26A0"/>
    <w:pPr>
      <w:shd w:val="clear" w:color="auto" w:fill="FFFFFF"/>
      <w:spacing w:before="180" w:line="274" w:lineRule="exact"/>
      <w:ind w:firstLine="720"/>
      <w:jc w:val="both"/>
    </w:pPr>
    <w:rPr>
      <w:sz w:val="22"/>
      <w:szCs w:val="22"/>
      <w:lang w:val="bg-BG" w:eastAsia="bg-BG"/>
    </w:rPr>
  </w:style>
  <w:style w:type="character" w:customStyle="1" w:styleId="BodytextItalic">
    <w:name w:val="Body text + Italic"/>
    <w:basedOn w:val="Bodytext"/>
    <w:rsid w:val="00FF26A0"/>
    <w:rPr>
      <w:i/>
      <w:iCs/>
      <w:sz w:val="23"/>
      <w:szCs w:val="23"/>
      <w:shd w:val="clear" w:color="auto" w:fill="FFFFF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hyperlink" Target="http://www.rzi-varn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lsvarna@ssi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Blanka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pdwLNGwSdauiixd1ML32sZtcbdMoyDsY9TMIOPCir7A=</DigestValue>
    </Reference>
    <Reference Type="http://www.w3.org/2000/09/xmldsig#Object" URI="#idOfficeObject">
      <DigestMethod Algorithm="http://www.w3.org/2001/04/xmlenc#sha256"/>
      <DigestValue>T+y0qS+Gzt52FlbEvzpLyKY1C7JwdqAOmfnxqKMbDPs=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lZj8rzL1jMznKPuDHyXlHm0n7JEbnbaBXYkGIjF6mtM=</DigestValue>
    </Reference>
    <Reference Type="http://www.w3.org/2000/09/xmldsig#Object" URI="#idValidSigLnImg">
      <DigestMethod Algorithm="http://www.w3.org/2001/04/xmlenc#sha256"/>
      <DigestValue>xJ5KB7HWahDETPYZKchN2RS/zTwyhCf1a5tBU7w5I3g=</DigestValue>
    </Reference>
    <Reference Type="http://www.w3.org/2000/09/xmldsig#Object" URI="#idInvalidSigLnImg">
      <DigestMethod Algorithm="http://www.w3.org/2001/04/xmlenc#sha256"/>
      <DigestValue>jovfNWNgb41HwoitZrWRejkFEadQdcQk9C4eDlXHlfU=</DigestValue>
    </Reference>
  </SignedInfo>
  <SignatureValue>ISBkNn2YjwoJNeF56eAsawtUqoOh/W/g24wwbNSj910uwLVXON9O0vQC77Wj01g7GRu4StTB0WpK
9PgfKJK2QZr2Zdryftfq7sCB9/LkEUYSeF5kUEzTBj1KhKxCJoOEj02rBcIs55CfH/9a99onRCFf
Jiz3pgY2oQPN+80zVTETcenG4rAOvSMEoLqxI5t9xQRFaDWMlHJdPoAeTARNO4ClQT5RsJxRcQGI
S6PjFDVKK38hnKI+rECczgAyvPZk/yb8DpQIqeCr1TtlJErsabV4EJmse7auCPXvA5EOmRzBRhjI
q+gm3k9xH+gFYXQmGAzzzQGY9/v2drKcIhkBHA==</SignatureValue>
  <KeyInfo>
    <X509Data>
      <X509Certificate>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PEecOMOpNZjbaerYdoqZ5ZG0gwJCqZbYaMt7En8hHzI=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Zee2oOCKgLZxx3H6Yk3p9rumYW6OY/NCINyVOwKZWOA=</DigestValue>
      </Reference>
      <Reference URI="/word/document.xml?ContentType=application/vnd.openxmlformats-officedocument.wordprocessingml.document.main+xml">
        <DigestMethod Algorithm="http://www.w3.org/2001/04/xmlenc#sha256"/>
        <DigestValue>1tc1l9MqzxSGH2JKCgOCqsWgNcX4yv14ohYzU648u8U=</DigestValue>
      </Reference>
      <Reference URI="/word/fontTable.xml?ContentType=application/vnd.openxmlformats-officedocument.wordprocessingml.fontTable+xml">
        <DigestMethod Algorithm="http://www.w3.org/2001/04/xmlenc#sha256"/>
        <DigestValue>u5/eMh+usgFIapQN7Zrx6AiKAUejlzfsX6TteNcxwy0=</DigestValue>
      </Reference>
      <Reference URI="/word/media/image1.png?ContentType=image/png">
        <DigestMethod Algorithm="http://www.w3.org/2001/04/xmlenc#sha256"/>
        <DigestValue>v1DkDf/AdJYQvL6OgLeO/RcM5Y01xo/2ZLvsKDLTqDg=</DigestValue>
      </Reference>
      <Reference URI="/word/media/image2.emf?ContentType=image/x-emf">
        <DigestMethod Algorithm="http://www.w3.org/2001/04/xmlenc#sha256"/>
        <DigestValue>/0IVXsLaVbFP1BQpz5Ya29UldOsQ2XZE4n4bVsAknF4=</DigestValue>
      </Reference>
      <Reference URI="/word/media/image3.emf?ContentType=image/x-emf">
        <DigestMethod Algorithm="http://www.w3.org/2001/04/xmlenc#sha256"/>
        <DigestValue>vkyXdXl0GFtM4U+bHn6ls0BhabIJ/oGbJ2DK29+8I9U=</DigestValue>
      </Reference>
      <Reference URI="/word/media/image4.emf?ContentType=image/x-emf">
        <DigestMethod Algorithm="http://www.w3.org/2001/04/xmlenc#sha256"/>
        <DigestValue>QqsdfK5Qd1l2xO5nTfVzLyt06Lf0BWsgyJ5gObpuZY4=</DigestValue>
      </Reference>
      <Reference URI="/word/numbering.xml?ContentType=application/vnd.openxmlformats-officedocument.wordprocessingml.numbering+xml">
        <DigestMethod Algorithm="http://www.w3.org/2001/04/xmlenc#sha256"/>
        <DigestValue>5BYdRp8VkyKAZxQPF0KN58NBwlKmVHZLhVwzp5vxpX0=</DigestValue>
      </Reference>
      <Reference URI="/word/settings.xml?ContentType=application/vnd.openxmlformats-officedocument.wordprocessingml.settings+xml">
        <DigestMethod Algorithm="http://www.w3.org/2001/04/xmlenc#sha256"/>
        <DigestValue>0WzShWDE+4dHlHlG90RRBky/7AKEkXCyipu/KMESbGo=</DigestValue>
      </Reference>
      <Reference URI="/word/styles.xml?ContentType=application/vnd.openxmlformats-officedocument.wordprocessingml.styles+xml">
        <DigestMethod Algorithm="http://www.w3.org/2001/04/xmlenc#sha256"/>
        <DigestValue>m0TdUHQgRM18wC4zoO5acnz1Tqc0Ef6bdGMxPuxjPVY=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NJdi0t7y9GWUOT6kDWoUkXxrQz8T1hgsVvcnsG1hkSg=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2022-05-18T14:17:32Z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{8EBF1C29-1173-47C2-BA8B-BA3C1CD7190C}</SetupID>
          <SignatureText> </SignatureText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2022-05-18T14:17:32Z</xd:SigningTime>
          <xd:SigningCertificate>
            <xd:Cert>
              <xd:CertDigest>
                <DigestMethod Algorithm="http://www.w3.org/2001/04/xmlenc#sha256"/>
                <DigestValue>MyRkX8pHKThWTfBY12/v8NzdYR+5nygluvK4Ab46RzQ=</DigestValue>
              </xd:CertDigest>
              <xd:IssuerSerial>
                <X509IssuerName>C=BG, L=Sofia, O=Information Services JSC, OID.2.5.4.97=NTRBG-831641791, CN=StampIT Global Qualified CA</X509IssuerName>
                <X509SerialNumber>1478649209093751159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IA80orrAQAAAAAAAAAAAABgDAAAAAAAAIiufwP9fwAAAAAAAAAAAAByHArY/////+DNLfjrAQAAAAAAAAAAAAAAAAAAAAAAAAAAAAAAAAAAq3JJ/QBNAAD4AwAAAAAAAMBZWPvgAAAAcgWKAAAAAACQ5iP/6wEAAPBbWPsAAAAAAAAAAAAAAAAHAAAAAAAAAPC6I//rAQAALFtY++AAAADAW1j74AAAALGzWAP9fwAAAAAAAAAAAABAxseKAAAAAAAAAAAAAAAAkOYj/+sBAACQ5iP/6wEAAHtsXAP9fwAA0FpY++AAAADAW1j74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GMPkvx/AACQKrCQ/H8AAMCpuf/rAQAAiK5/A/1/AAAAAAAAAAAAAIJDsJD8fwAAAQAAAAAAAADA07GK6wEAAAAAAAAAAAAAAAAAAAAAAABrfUn9AE0AAAEAAAAAAAAAQFlY++AAAACQAQAAAAAAAJDmI//rAQAASFtY+wAAAAAAAAAAAAAAAAYAAAAAAAAAAgAAAAAAAABsWlj74AAAAABbWPvgAAAAsbNYA/1/AAAAAAAAAAAAADDVCZIAAAAAgDzSiusBAAAAAAAAAAAAAJDmI//rAQAAe2xcA/1/AAAQWlj74AAAAABbWPvg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MANYBAAAAAJoAAAAAAAAAsOHFiusBAACIrn8D/X8AAAAAAAAAAAAAAAEAAAAAAAAAAAAAAAAAAIATRPjrAQAAAAAAAAAAAAAAAAAAAAAAAKt8Sf0ATQAAuvGvkPx/AAAwAAAAAAAAAJABAAAAAAAAkOYj/+sBAAAIWlj7AAAAAAAAAAAAAAAACQAAAAAAAAADAAAAAAAAACxZWPvgAAAAwFlY++AAAACxs1gD/X8AAAAAAAAAAAAALG60BQAAAAD4O9KK6wEAAAAAAAAAAAAAkOYj/+sBAAB7bFwD/X8AANBYWPvgAAAAwFlY++AAAAAAipr/6wE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CKAAAAXAAAAAEAAABVldtBX0LbQQoAAABQAAAAEwAAAEwAAAAAAAAAAAAAAAAAAAD//////////3QAAAAUBC0AIAQgABQEHgQnBBoEEAQgABwEGAQlBBAEGQQbBB4EEgQQBAAACAAAAAQAAAAGAAAAAwAAAAgAAAAJAAAABwAAAAYAAAAHAAAAAwAAAAoAAAAIAAAABgAAAAcAAAAIAAAABw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</Object>
  <Object Id="idInvalidSigLnImg">AQAAAGwAAAAAAAAAAAAAAP8AAAB/AAAAAAAAAAAAAABzGwAAtQ0AACBFTUYAAAEAU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WAQAAAAcKDQcKDQcJDQ4WMShFrjFU1TJV1gECBAIDBAECBQoRKyZBowsTMQAAAAAAfqbJd6PIeqDCQFZ4JTd0Lk/HMVPSGy5uFiE4GypVJ0KnHjN9AAABlgEAAACcz+7S6ffb7fnC0t1haH0hMm8aLXIuT8ggOIwoRKslP58cK08AAAEAAAAAAMHg9P///////////+bm5k9SXjw/SzBRzTFU0y1NwSAyVzFGXwEBApY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LPjrAQAAAAAs+OsBAAAAAAAAAAAAAIiufwP9fwAAAAAAAAAAAAAuzGuS/H8AAAAAHAT9fwAAeBmqkPx/AAAAAAAAAAAAAAAAAAAAAAAAe6ZJ/QBNAABoVGuS/H8AAEgAAAAAAAAAkAEAAAAAAACQ5iP/6wEAAFiQWPsAAAAAAAAAAAAAAAAJAAAAAAAAAAAAAAAAAAAAfI9Y++AAAAAQkFj74AAAALGzWAP9fwAAAAAAAAAAAACQAQAAAAAAAJDmI//rAQAAWJBY++AAAACQ5iP/6wEAAHtsXAP9fwAAII9Y++AAAAAQkFj74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CAPNKK6wEAAAAAAAAAAAAAYAwAAAAAAACIrn8D/X8AAAAAAAAAAAAAchwK2P/////gzS346wEAAAAAAAAAAAAAAAAAAAAAAAAAAAAAAAAAAKtySf0ATQAA+AMAAAAAAADAWVj74AAAAHIFigAAAAAAkOYj/+sBAADwW1j7AAAAAAAAAAAAAAAABwAAAAAAAADwuiP/6wEAACxbWPvgAAAAwFtY++AAAACxs1gD/X8AAAAAAAAAAAAAQMbHigAAAAAAAAAAAAAAAJDmI//rAQAAkOYj/+sBAAB7bFwD/X8AANBaWPvgAAAAwFtY++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DADWAQAAAACaAAAAAAAAALDhxYrrAQAAiK5/A/1/AAAAAAAAAAAAAAABAAAAAAAAAAAAAAAAAACAE0T46wEAAAAAAAAAAAAAAAAAAAAAAACrfEn9AE0AALrxr5D8fwAAMAAAAAAAAACQAQAAAAAAAJDmI//rAQAACFpY+wAAAAAAAAAAAAAAAAkAAAAAAAAAAwAAAAAAAAAsWVj74AAAAMBZWPvgAAAAsbNYA/1/AAAAAAAAAAAAACxutAUAAAAA+DvSiusBAAAAAAAAAAAAAJDmI//rAQAAe2xcA/1/AADQWFj74AAAAMBZWPvgAAAAAIqa/+sB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igAAAFwAAAABAAAAVZXbQV9C20EKAAAAUAAAABMAAABMAAAAAAAAAAAAAAAAAAAA//////////90AAAAFAQtACAEIAAUBB4EJwQaBBAEIAAcBBgEJQQQBBkEGwQeBBIEEAR0LQgAAAAEAAAABgAAAAMAAAAIAAAACQAAAAcAAAAGAAAABwAAAAMAAAAKAAAACAAAAAYAAAAHAAAACA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pgaAMVrXzc+GgljooGtx6pJvYBw=</DigestValue>
    </Reference>
    <Reference URI="#idOfficeObject" Type="http://www.w3.org/2000/09/xmldsig#Object">
      <DigestMethod Algorithm="http://www.w3.org/2000/09/xmldsig#sha1"/>
      <DigestValue>dOgCsQIXZeXgh9GAypcGtwQWWjw=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m+jadMo4E0HD1aD+PsH1nmQe/Mo=</DigestValue>
    </Reference>
    <Reference URI="#idValidSigLnImg" Type="http://www.w3.org/2000/09/xmldsig#Object">
      <DigestMethod Algorithm="http://www.w3.org/2000/09/xmldsig#sha1"/>
      <DigestValue>WjlH3qCJe2FIF6imnYBHOQMGbPc=</DigestValue>
    </Reference>
    <Reference URI="#idInvalidSigLnImg" Type="http://www.w3.org/2000/09/xmldsig#Object">
      <DigestMethod Algorithm="http://www.w3.org/2000/09/xmldsig#sha1"/>
      <DigestValue>vXju3xiot4VidND9JL16p/LWQTU=</DigestValue>
    </Reference>
  </SignedInfo>
  <SignatureValue>XcsbaeMb5vRHYhFZbTSjzeyUaEG6TZQOS/ygcheJCC/+8GxRs67arUP6LjM4FNjDbzpAXTFVSMwl
DS9fQ9fYcwHgvauzEImiX5gqgPb6bVkmzuWKpgzz1i3jTCKWmSW4FyAnCEPbVU0MKphl2eg8ux3h
/m8Kez+P9DDiu7JS+t/measH6j4buyWhiuZHxCYRKBjJhj6h0nIxlLlosbGwxDr4E7nK5j3D0vEr
prZ7XgqiqnksUUGfbir+oTKD0VwET8rBDXdHxf1ZjZfFkblJdGS02MSGeqlq4PEWVFFb/7LqDCBb
vTf4wDNkO3ON4kvwO+JU9McCmZvZ/pMcPsvOjA==</SignatureValue>
  <KeyInfo>
    <X509Data>
      <X509Certificate>MIIHVTCCBT2gAwIBAgIIYrmawA83DrowDQYJKoZIhvcNAQELBQAwgYAxJDAiBgNVBAMMG1N0YW1w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RFhGj/CWqUk1FKrGE+Djta6C0N8=</DigestValue>
      </Reference>
      <Reference URI="/word/media/image1.png?ContentType=image/png">
        <DigestMethod Algorithm="http://www.w3.org/2000/09/xmldsig#sha1"/>
        <DigestValue>ue80SJOVjM68akjUsq5Wz+HpLyw=</DigestValue>
      </Reference>
      <Reference URI="/word/settings.xml?ContentType=application/vnd.openxmlformats-officedocument.wordprocessingml.settings+xml">
        <DigestMethod Algorithm="http://www.w3.org/2000/09/xmldsig#sha1"/>
        <DigestValue>8ECsSY3rTAwkcoBaNKI9iDlzExM=</DigestValue>
      </Reference>
      <Reference URI="/word/styles.xml?ContentType=application/vnd.openxmlformats-officedocument.wordprocessingml.styles+xml">
        <DigestMethod Algorithm="http://www.w3.org/2000/09/xmldsig#sha1"/>
        <DigestValue>o6psOpGJqOrECr8oFwzBpEYjL08=</DigestValue>
      </Reference>
      <Reference URI="/word/numbering.xml?ContentType=application/vnd.openxmlformats-officedocument.wordprocessingml.numbering+xml">
        <DigestMethod Algorithm="http://www.w3.org/2000/09/xmldsig#sha1"/>
        <DigestValue>oWEgmP2mHWvWM/uQ+Xcwbdfws8k=</DigestValue>
      </Reference>
      <Reference URI="/word/webSettings.xml?ContentType=application/vnd.openxmlformats-officedocument.wordprocessingml.webSettings+xml">
        <DigestMethod Algorithm="http://www.w3.org/2000/09/xmldsig#sha1"/>
        <DigestValue>13ObjHFxpEUKiKqc2nowxIImZP0=</DigestValue>
      </Reference>
      <Reference URI="/word/media/image2.emf?ContentType=image/x-emf">
        <DigestMethod Algorithm="http://www.w3.org/2000/09/xmldsig#sha1"/>
        <DigestValue>GMMi6hv+FPi/ZKSdY3Y8eUypv+U=</DigestValue>
      </Reference>
      <Reference URI="/word/media/image3.emf?ContentType=image/x-emf">
        <DigestMethod Algorithm="http://www.w3.org/2000/09/xmldsig#sha1"/>
        <DigestValue>4AydN4RrxhhOknRiFSMcFy2OA3k=</DigestValue>
      </Reference>
      <Reference URI="/word/document.xml?ContentType=application/vnd.openxmlformats-officedocument.wordprocessingml.document.main+xml">
        <DigestMethod Algorithm="http://www.w3.org/2000/09/xmldsig#sha1"/>
        <DigestValue>cKjQEqGynv8wfxkcanMrz7DffK8=</DigestValue>
      </Reference>
      <Reference URI="/word/theme/theme1.xml?ContentType=application/vnd.openxmlformats-officedocument.theme+xml">
        <DigestMethod Algorithm="http://www.w3.org/2000/09/xmldsig#sha1"/>
        <DigestValue>akj6Ada066cehjwaM1cLA1MDG7U=</DigestValue>
      </Reference>
      <Reference URI="/word/media/image4.emf?ContentType=image/x-emf">
        <DigestMethod Algorithm="http://www.w3.org/2000/09/xmldsig#sha1"/>
        <DigestValue>xEwo4ikobpUA2HlJYv56Y//d8r0=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UMcwH7HHRoPPHddTD+ilFCv7rlY=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2WAT22gF7y53kQIh3xvSt/tTK5A=</DigestValue>
      </Reference>
    </Manifest>
    <SignatureProperties>
      <SignatureProperty Id="idSignatureTime" Target="#idPackageSignature">
        <mdssi:SignatureTime>
          <mdssi:Format>YYYY-MM-DDThh:mm:ssTZD</mdssi:Format>
          <mdssi:Value>2022-05-19T05:42:48Z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{CBAF6AF5-73D5-4EE6-834C-CF66BA7D4994}</SetupID>
          <SignatureText>03-726-1/19.05.2022</SignatureText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2022-05-19T05:42:48Z</xd:SigningTime>
          <xd:SigningCertificate>
            <xd:Cert>
              <xd:CertDigest>
                <DigestMethod Algorithm="http://www.w3.org/2000/09/xmldsig#sha1"/>
                <DigestValue>SM6XzNApyQFkFhHZb6Y+XOOi1Ms=</DigestValue>
              </xd:CertDigest>
              <xd:IssuerSerial>
                <X509IssuerName>C=BG, L=Sofia, O=Information Services JSC, OID.2.5.4.97=NTRBG-831641791, CN=StampIT Global Qualified CA</X509IssuerName>
                <X509SerialNumber>7113887236088073914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AcBAAB/AAAAAAAAAAAAAABdJAAApBEAACBFTUYAAAEAXBsAAKoAAAAGAAAAAAAAAAAAAAAAAAAAgAcAADgEAAClAgAAfQEAAAAAAAAAAAAAAAAAANVVCgBI0AU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rHkmAAAAAAAAAAAAAAAAAJgmotr+BwAAmCai2v4HAADYJqLa/gcAADiNytr+BwAAgFMiAgAAAAAAAAAAAAAAAMD8PQoAAAAAr4WY2f4HAACzVbb9/gcAAAAAAAAAAAAAAAAAAP4HAACIeiYAAAAAAOD///8AAAAAAAAAAAAAAAAAAAAAAAAAAAYAAAAAAAAAAwAAAAAAAACADWMAAAAAAKx5JgAAAAAAC/mkdwAAAACAUyICAAAAAMiMudoAAAAAwClpBgAAAACYJqLa/gcAAKx5JgAAAAAABgAAAP4HAAAAAAAAAAAAABC8lHcAAAAAAwAAAAAAAADgamcAZHYACAAAAAAlAAAADAAAAAMAAAAYAAAADAAAAAAAAAISAAAADAAAAAEAAAAWAAAADAAAAAgAAABUAAAAVAAAAAoAAAAnAAAAHgAAAEoAAAABAAAAqwoNQnIcDUI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BUAAAACgAAAFAAAAAMAAAAXAAAAAEAAACrCg1CchwNQgoAAABQAAAAAQAAAEwAAAAAAAAAAAAAAAAAAAD//////////1AAAAAgAAAAAw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</Object>
  <Object Id="idInvalidSigLnImg">AQAAAGwAAAAAAAAAAAAAAAcBAAB/AAAAAAAAAAAAAABdJAAApBEAACBFTUYAAAEA8B4AALAAAAAGAAAAAAAAAAAAAAAAAAAAgAcAADgEAAClAgAAfQEAAAAAAAAAAAAAAAAAANVVCgBI0AU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AAHCYsHSaspCowIKhsoKhspCowGaMpGCIoImiuW2LnZCowGuIm1BwgAECAgAA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Kx5JgAAAAAAAAAAAAAAAACYJqLa/gcAAJgmotr+BwAA2Cai2v4HAAA4jcra/gcAAIBTIgIAAAAAAAAAAAAAAADA/D0KAAAAAK+FmNn+BwAAs1W2/f4HAAAAAAAAAAAAAAAAAAD+BwAAiHomAAAAAADg////AAAAAAAAAAAAAAAAAAAAAAAAAAAGAAAAAAAAAAMAAAAAAAAAgA1jAAAAAACseSYAAAAAAAv5pHcAAAAAgFMiAgAAAADIjLnaAAAAAMApaQYAAAAAmCai2v4HAACseSYAAAAAAAYAAAD+BwAAAAAAAAAAAAAQvJR3AAAAAAMAAAAAAAAA4GpnAGR2AAgAAAAAJQAAAAwAAAADAAAAGAAAAAwAAAAAAAACEgAAAAwAAAABAAAAFgAAAAwAAAAIAAAAVAAAAFQAAAAKAAAAJwAAAB4AAABKAAAAAQAAAKsKDUJyHA1C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VAAAAAoAAABQAAAADAAAAFwAAAABAAAAqwoNQnIcDUIKAAAAUAAAAAEAAABMAAAAAAAAAAAAAAAAAAAA//////////9QAAAAIAAAAAM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BUAAAACgAAAGAAAAAMAAAAbAAAAAEAAACrCg1CchwNQgoAAABgAAAAAQAAAEwAAAAAAAAAAAAAAAAAAAD//////////1AAAAAgAAAAAw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FQBAAAKAAAAcAAAAP0AAAB8AAAAAQAAAKsKDUJyHA1CCgAAAHAAAAAsAAAATAAAAAQAAAAJAAAAcAAAAP8AAAB9AAAApAAAAB8EPgQ0BD8EOARBBDAEPQQ+BCAAPgRCBDoAIABEAGkAYQBuAGEAIABSAHUAbQBlAG4AbwB2AGEAIABCAG8AdABlAHYAYQAtAFMAdABvAHkAawBvAHYAYQAHAAAABgAAAAcAAAAGAAAABgAAAAUAAAAGAAAABgAAAAYAAAADAAAABgAAAAYAAAAEAAAAAwAAAAcAAAACAAAABgAAAAYAAAAGAAAAAwAAAAcAAAAGAAAACAAAAAYAAAAGAAAABgAAAAYAAAAGAAAAAwAAAAYAAAAGAAAABAAAAAYAAAAGAAAABgAAAAQAAAAGAAAABAAAAAYAAAAGAAAABQ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AE074-8718-4E2F-A842-0FCCA11A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Blanka_New</Template>
  <TotalTime>43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ХИГИЕННО-ЕПИДЕМИОЛОГИЧНА ИНСПЕКЦИЯ ВАРНА</vt:lpstr>
      <vt:lpstr>ХИГИЕННО-ЕПИДЕМИОЛОГИЧНА ИНСПЕКЦИЯ ВАРНА</vt:lpstr>
    </vt:vector>
  </TitlesOfParts>
  <Company>HEI</Company>
  <LinksUpToDate>false</LinksUpToDate>
  <CharactersWithSpaces>2695</CharactersWithSpaces>
  <SharedDoc>false</SharedDoc>
  <HLinks>
    <vt:vector size="30" baseType="variant">
      <vt:variant>
        <vt:i4>4325385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https://www.google.com/url?sa=t&amp;rct=j&amp;q=&amp;esrc=s&amp;source=web&amp;cd=&amp;ved=2ahUKEwjhqqKfqdz3AhU-SfEDHVyIC4EQFnoECA8QAQ&amp;url=https%3A%2F%2Fsvetaanna-varna.com%2F&amp;usg=AOvVaw3QxSSzX-3A1-kW1YxJGrXu</vt:lpwstr>
      </vt:variant>
      <vt:variant>
        <vt:lpwstr/>
      </vt:variant>
      <vt:variant>
        <vt:i4>7209030</vt:i4>
      </vt:variant>
      <vt:variant>
        <vt:i4>8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https://www.google.com/url?sa=t&amp;rct=j&amp;q=&amp;esrc=s&amp;source=web&amp;cd=&amp;cad=rja&amp;uact=8&amp;ved=2ahUKEwi4gb_Crdz3AhU6SPEDHf39Ap8QFnoECDEQAQ&amp;url=https%3A%2F%2Fwww.dkc1varna.com%2F&amp;usg=AOvVaw1vTGuwboDTokbH0gP7HgHu</vt:lpwstr>
      </vt:variant>
      <vt:variant>
        <vt:lpwstr/>
      </vt:variant>
      <vt:variant>
        <vt:i4>1310845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ij5buqq9z3AhWRR_EDHTTWAgUQFnoECAYQAQ&amp;url=https%3A%2F%2Fspravochnik.framar.bg%2F%25D0%25B7%25D0%25B4%25D1%2580%25D0%25B0%25D0%25B2%25D0%25BD%25D0%25B8-%25D0%25B7%25D0%25B0%25D0%25B2%25D0%25B5%25D0%25B4%25D0%25B5%25D0%25BD%25D0%25B8%25D1%258F%2F42%2F%25D1%2581%25D0%25B1%25D0%25B0%25D0%25B3%25D0%25B0%25D0%25BB-%25D0%25BF%25D1%2580%25D0%25BE%25D1%2584-%25D0%25B4-%25D1%2580-%25D0%25B4-%25D1%2581%25D1%2582%25D0%25B0%25D0%25BC%25D0%25B0%25D1%2582%25D0%25BE%25D0%25B2-%25D0%25B2%25D0%25B0%25D1%2580%25D0%25BD%25D0%25B0-%25D0%25B5%25D0%25BE%25D0%25BE%25D0%25B4-%25D0%25B3%25D1%2580-%25D0%25B2%25D0%25B0%25D1%2580%25D0%25BD%25D0%25B0&amp;usg=AOvVaw0SXV5XcgHwuOnFX0muowWo</vt:lpwstr>
      </vt:variant>
      <vt:variant>
        <vt:lpwstr/>
      </vt:variant>
      <vt:variant>
        <vt:i4>1638515</vt:i4>
      </vt:variant>
      <vt:variant>
        <vt:i4>3</vt:i4>
      </vt:variant>
      <vt:variant>
        <vt:i4>0</vt:i4>
      </vt:variant>
      <vt:variant>
        <vt:i4>5</vt:i4>
      </vt:variant>
      <vt:variant>
        <vt:lpwstr>mailto:kparmakova@mh.government.bg</vt:lpwstr>
      </vt:variant>
      <vt:variant>
        <vt:lpwstr/>
      </vt:variant>
      <vt:variant>
        <vt:i4>7405573</vt:i4>
      </vt:variant>
      <vt:variant>
        <vt:i4>0</vt:i4>
      </vt:variant>
      <vt:variant>
        <vt:i4>0</vt:i4>
      </vt:variant>
      <vt:variant>
        <vt:i4>5</vt:i4>
      </vt:variant>
      <vt:variant>
        <vt:lpwstr>mailto:akunchev@mh.government.bg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ХИГИЕННО-ЕПИДЕМИОЛОГИЧНА ИНСПЕКЦИЯ ВАРНА</dc:title>
  <dc:subject/>
  <dc:creator>OIO-2</dc:creator>
  <cp:keywords/>
  <cp:lastModifiedBy>MP-CHIEF</cp:lastModifiedBy>
  <cp:revision>13</cp:revision>
  <cp:lastPrinted>2022-05-16T12:20:00Z</cp:lastPrinted>
  <dcterms:created xsi:type="dcterms:W3CDTF">2022-05-16T13:02:00Z</dcterms:created>
  <dcterms:modified xsi:type="dcterms:W3CDTF">2022-05-18T14:11:00Z</dcterms:modified>
</cp:coreProperties>
</file>